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46A" w:rsidRPr="006B133F" w:rsidRDefault="004C346A" w:rsidP="004C346A">
      <w:pPr>
        <w:jc w:val="center"/>
        <w:rPr>
          <w:noProof/>
        </w:rPr>
      </w:pPr>
    </w:p>
    <w:p w:rsidR="004C346A" w:rsidRPr="006B133F" w:rsidRDefault="004C346A" w:rsidP="004C346A">
      <w:pPr>
        <w:jc w:val="center"/>
      </w:pPr>
    </w:p>
    <w:p w:rsidR="004C346A" w:rsidRPr="002857EC" w:rsidRDefault="004C346A" w:rsidP="004C346A">
      <w:pPr>
        <w:jc w:val="center"/>
        <w:rPr>
          <w:b/>
          <w:bCs/>
        </w:rPr>
      </w:pPr>
      <w:r w:rsidRPr="002857EC">
        <w:rPr>
          <w:b/>
          <w:bCs/>
        </w:rPr>
        <w:t>АДМИНИСТРАЦИЯ МУНИЦИПАЛЬНОГО ОБРАЗОВАНИЯ</w:t>
      </w:r>
    </w:p>
    <w:p w:rsidR="004C346A" w:rsidRPr="002857EC" w:rsidRDefault="00F45F30" w:rsidP="004C346A">
      <w:pPr>
        <w:jc w:val="center"/>
        <w:rPr>
          <w:b/>
          <w:bCs/>
        </w:rPr>
      </w:pPr>
      <w:r>
        <w:rPr>
          <w:b/>
          <w:bCs/>
        </w:rPr>
        <w:t>«</w:t>
      </w:r>
      <w:proofErr w:type="gramStart"/>
      <w:r>
        <w:rPr>
          <w:b/>
          <w:bCs/>
        </w:rPr>
        <w:t>ХОЛМ – ЖИРКОВСКИЙ</w:t>
      </w:r>
      <w:proofErr w:type="gramEnd"/>
      <w:r>
        <w:rPr>
          <w:b/>
          <w:bCs/>
        </w:rPr>
        <w:t xml:space="preserve"> </w:t>
      </w:r>
      <w:r w:rsidR="004C346A">
        <w:rPr>
          <w:b/>
          <w:bCs/>
        </w:rPr>
        <w:t>МУНИЦИПАЛЬНЫЙ ОКРУГ</w:t>
      </w:r>
      <w:r>
        <w:rPr>
          <w:b/>
          <w:bCs/>
        </w:rPr>
        <w:t xml:space="preserve">» СМОЛЕНСКОЙ </w:t>
      </w:r>
      <w:r w:rsidR="004C346A" w:rsidRPr="002857EC">
        <w:rPr>
          <w:b/>
          <w:bCs/>
        </w:rPr>
        <w:t>ОБЛАСТИ</w:t>
      </w:r>
    </w:p>
    <w:p w:rsidR="004C346A" w:rsidRPr="002857EC" w:rsidRDefault="004C346A" w:rsidP="004C346A">
      <w:pPr>
        <w:jc w:val="center"/>
      </w:pPr>
    </w:p>
    <w:p w:rsidR="004C346A" w:rsidRPr="00F45F30" w:rsidRDefault="004C346A" w:rsidP="0012212A">
      <w:pPr>
        <w:jc w:val="center"/>
        <w:rPr>
          <w:b/>
          <w:bCs/>
          <w:sz w:val="28"/>
          <w:szCs w:val="28"/>
        </w:rPr>
      </w:pPr>
      <w:proofErr w:type="gramStart"/>
      <w:r w:rsidRPr="00F45F30">
        <w:rPr>
          <w:b/>
          <w:bCs/>
          <w:sz w:val="28"/>
          <w:szCs w:val="28"/>
        </w:rPr>
        <w:t>П</w:t>
      </w:r>
      <w:proofErr w:type="gramEnd"/>
      <w:r w:rsidRPr="00F45F30">
        <w:rPr>
          <w:b/>
          <w:bCs/>
          <w:sz w:val="28"/>
          <w:szCs w:val="28"/>
        </w:rPr>
        <w:t xml:space="preserve"> О С Т А Н О В Л Е Н И Е</w:t>
      </w:r>
    </w:p>
    <w:p w:rsidR="004C346A" w:rsidRPr="006B133F" w:rsidRDefault="004C346A" w:rsidP="004C346A">
      <w:pPr>
        <w:rPr>
          <w:b/>
          <w:bCs/>
        </w:rPr>
      </w:pPr>
    </w:p>
    <w:p w:rsidR="004C346A" w:rsidRPr="00F45F30" w:rsidRDefault="0012212A" w:rsidP="004C346A">
      <w:pPr>
        <w:rPr>
          <w:sz w:val="28"/>
          <w:szCs w:val="28"/>
        </w:rPr>
      </w:pPr>
      <w:r w:rsidRPr="00F45F30">
        <w:rPr>
          <w:sz w:val="28"/>
          <w:szCs w:val="28"/>
        </w:rPr>
        <w:t xml:space="preserve">от </w:t>
      </w:r>
      <w:r w:rsidR="004C346A" w:rsidRPr="00F45F30">
        <w:rPr>
          <w:bCs/>
          <w:sz w:val="28"/>
          <w:szCs w:val="28"/>
        </w:rPr>
        <w:t xml:space="preserve"> </w:t>
      </w:r>
      <w:r w:rsidR="004C346A" w:rsidRPr="00F45F30">
        <w:rPr>
          <w:sz w:val="28"/>
          <w:szCs w:val="28"/>
        </w:rPr>
        <w:t xml:space="preserve"> </w:t>
      </w:r>
      <w:r w:rsidRPr="00F45F30">
        <w:rPr>
          <w:sz w:val="28"/>
          <w:szCs w:val="28"/>
        </w:rPr>
        <w:t xml:space="preserve">28.09.2026 г. </w:t>
      </w:r>
      <w:r w:rsidR="004C346A" w:rsidRPr="00F45F30">
        <w:rPr>
          <w:sz w:val="28"/>
          <w:szCs w:val="28"/>
        </w:rPr>
        <w:t xml:space="preserve"> №</w:t>
      </w:r>
      <w:r w:rsidRPr="00F45F30">
        <w:rPr>
          <w:sz w:val="28"/>
          <w:szCs w:val="28"/>
        </w:rPr>
        <w:t xml:space="preserve"> 1880</w:t>
      </w:r>
    </w:p>
    <w:p w:rsidR="004C346A" w:rsidRPr="006B133F" w:rsidRDefault="004C346A" w:rsidP="004C346A">
      <w:r w:rsidRPr="006B133F">
        <w:t xml:space="preserve">     </w:t>
      </w:r>
    </w:p>
    <w:tbl>
      <w:tblPr>
        <w:tblW w:w="0" w:type="auto"/>
        <w:tblInd w:w="108" w:type="dxa"/>
        <w:tblLook w:val="01E0"/>
      </w:tblPr>
      <w:tblGrid>
        <w:gridCol w:w="5027"/>
      </w:tblGrid>
      <w:tr w:rsidR="004C346A" w:rsidRPr="0012212A" w:rsidTr="00F45F30">
        <w:trPr>
          <w:trHeight w:val="1764"/>
        </w:trPr>
        <w:tc>
          <w:tcPr>
            <w:tcW w:w="5027" w:type="dxa"/>
          </w:tcPr>
          <w:p w:rsidR="007516D4" w:rsidRPr="0012212A" w:rsidRDefault="00016CEF" w:rsidP="00016CEF">
            <w:pPr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</w:t>
            </w:r>
            <w:r w:rsidRPr="0012212A">
              <w:rPr>
                <w:sz w:val="28"/>
                <w:szCs w:val="28"/>
              </w:rPr>
              <w:t>муниципальную программу «Укрепление общественного здоровья на территории муниципально</w:t>
            </w:r>
            <w:r>
              <w:rPr>
                <w:sz w:val="28"/>
                <w:szCs w:val="28"/>
              </w:rPr>
              <w:t>го образования «Холм-Жирковский</w:t>
            </w:r>
            <w:r w:rsidRPr="0012212A">
              <w:rPr>
                <w:sz w:val="28"/>
                <w:szCs w:val="28"/>
              </w:rPr>
              <w:t xml:space="preserve"> муниципал</w:t>
            </w:r>
            <w:r>
              <w:rPr>
                <w:sz w:val="28"/>
                <w:szCs w:val="28"/>
              </w:rPr>
              <w:t>ьный округ» Смоленской области</w:t>
            </w:r>
            <w:r w:rsidRPr="0012212A">
              <w:rPr>
                <w:sz w:val="28"/>
                <w:szCs w:val="28"/>
              </w:rPr>
              <w:t xml:space="preserve"> </w:t>
            </w:r>
          </w:p>
          <w:p w:rsidR="007516D4" w:rsidRPr="0012212A" w:rsidRDefault="007516D4" w:rsidP="002F1A52">
            <w:pPr>
              <w:jc w:val="both"/>
              <w:rPr>
                <w:sz w:val="28"/>
                <w:szCs w:val="28"/>
              </w:rPr>
            </w:pPr>
          </w:p>
        </w:tc>
      </w:tr>
    </w:tbl>
    <w:p w:rsidR="004C346A" w:rsidRPr="0012212A" w:rsidRDefault="004C346A" w:rsidP="004C346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12212A">
        <w:rPr>
          <w:sz w:val="28"/>
          <w:szCs w:val="28"/>
          <w:lang w:eastAsia="ar-SA"/>
        </w:rPr>
        <w:t xml:space="preserve">В соответствии с постановлением </w:t>
      </w:r>
      <w:r w:rsidRPr="0012212A">
        <w:rPr>
          <w:sz w:val="28"/>
          <w:szCs w:val="28"/>
        </w:rPr>
        <w:t>Администрации муниципального образования «Холм-Жирковский муниципальный округ» Смоленской области от 22.01.2025 №</w:t>
      </w:r>
      <w:r w:rsidR="00031BC9">
        <w:rPr>
          <w:sz w:val="28"/>
          <w:szCs w:val="28"/>
        </w:rPr>
        <w:t xml:space="preserve"> </w:t>
      </w:r>
      <w:r w:rsidRPr="0012212A">
        <w:rPr>
          <w:sz w:val="28"/>
          <w:szCs w:val="28"/>
        </w:rPr>
        <w:t xml:space="preserve">14-р «Об </w:t>
      </w:r>
      <w:r w:rsidR="00F45F30">
        <w:rPr>
          <w:sz w:val="28"/>
          <w:szCs w:val="28"/>
        </w:rPr>
        <w:t xml:space="preserve">утверждении перечня муниципальных </w:t>
      </w:r>
      <w:r w:rsidRPr="0012212A">
        <w:rPr>
          <w:sz w:val="28"/>
          <w:szCs w:val="28"/>
        </w:rPr>
        <w:t>программ   муниципального</w:t>
      </w:r>
      <w:r w:rsidR="00F45F30">
        <w:rPr>
          <w:sz w:val="28"/>
          <w:szCs w:val="28"/>
        </w:rPr>
        <w:t xml:space="preserve"> образования «Холм-Жирковский </w:t>
      </w:r>
      <w:r w:rsidRPr="0012212A">
        <w:rPr>
          <w:sz w:val="28"/>
          <w:szCs w:val="28"/>
        </w:rPr>
        <w:t>муниципальный округ» Смоленской области, Администрация муниципального образования</w:t>
      </w:r>
      <w:r w:rsidR="00F45F30">
        <w:rPr>
          <w:sz w:val="28"/>
          <w:szCs w:val="28"/>
        </w:rPr>
        <w:t xml:space="preserve"> «Холм-Жирковский </w:t>
      </w:r>
      <w:r w:rsidRPr="0012212A">
        <w:rPr>
          <w:sz w:val="28"/>
          <w:szCs w:val="28"/>
        </w:rPr>
        <w:t>муниципальный округ» Смоленской области</w:t>
      </w:r>
    </w:p>
    <w:p w:rsidR="004C346A" w:rsidRPr="0012212A" w:rsidRDefault="004C346A" w:rsidP="004C346A">
      <w:pPr>
        <w:tabs>
          <w:tab w:val="left" w:pos="709"/>
        </w:tabs>
        <w:jc w:val="both"/>
        <w:rPr>
          <w:color w:val="FF0000"/>
          <w:sz w:val="28"/>
          <w:szCs w:val="28"/>
        </w:rPr>
      </w:pPr>
      <w:r w:rsidRPr="0012212A">
        <w:rPr>
          <w:sz w:val="28"/>
          <w:szCs w:val="28"/>
        </w:rPr>
        <w:tab/>
      </w:r>
    </w:p>
    <w:p w:rsidR="004C346A" w:rsidRPr="0012212A" w:rsidRDefault="004C346A" w:rsidP="004C346A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 w:rsidRPr="0012212A">
        <w:rPr>
          <w:sz w:val="28"/>
          <w:szCs w:val="28"/>
        </w:rPr>
        <w:t xml:space="preserve">           </w:t>
      </w:r>
      <w:proofErr w:type="spellStart"/>
      <w:proofErr w:type="gramStart"/>
      <w:r w:rsidRPr="0012212A">
        <w:rPr>
          <w:sz w:val="28"/>
          <w:szCs w:val="28"/>
        </w:rPr>
        <w:t>п</w:t>
      </w:r>
      <w:proofErr w:type="spellEnd"/>
      <w:proofErr w:type="gramEnd"/>
      <w:r w:rsidRPr="0012212A">
        <w:rPr>
          <w:sz w:val="28"/>
          <w:szCs w:val="28"/>
        </w:rPr>
        <w:t xml:space="preserve"> о с т а </w:t>
      </w:r>
      <w:proofErr w:type="spellStart"/>
      <w:r w:rsidRPr="0012212A">
        <w:rPr>
          <w:sz w:val="28"/>
          <w:szCs w:val="28"/>
        </w:rPr>
        <w:t>н</w:t>
      </w:r>
      <w:proofErr w:type="spellEnd"/>
      <w:r w:rsidRPr="0012212A">
        <w:rPr>
          <w:sz w:val="28"/>
          <w:szCs w:val="28"/>
        </w:rPr>
        <w:t xml:space="preserve"> о в л я е т:</w:t>
      </w:r>
    </w:p>
    <w:p w:rsidR="004C346A" w:rsidRPr="0012212A" w:rsidRDefault="004C346A" w:rsidP="004C346A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</w:p>
    <w:p w:rsidR="0012212A" w:rsidRPr="0012212A" w:rsidRDefault="0012212A" w:rsidP="007516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C346A" w:rsidRPr="0012212A">
        <w:rPr>
          <w:sz w:val="28"/>
          <w:szCs w:val="28"/>
        </w:rPr>
        <w:t xml:space="preserve">. </w:t>
      </w:r>
      <w:r w:rsidR="007516D4">
        <w:rPr>
          <w:sz w:val="28"/>
          <w:szCs w:val="28"/>
        </w:rPr>
        <w:t xml:space="preserve">Внести изменения в </w:t>
      </w:r>
      <w:r w:rsidR="004C346A" w:rsidRPr="0012212A">
        <w:rPr>
          <w:sz w:val="28"/>
          <w:szCs w:val="28"/>
        </w:rPr>
        <w:t>муниципальную программу «Укрепление общественного здоровья на территории муниципально</w:t>
      </w:r>
      <w:r>
        <w:rPr>
          <w:sz w:val="28"/>
          <w:szCs w:val="28"/>
        </w:rPr>
        <w:t>го образования «Холм-Жирковский</w:t>
      </w:r>
      <w:r w:rsidR="004C346A" w:rsidRPr="0012212A">
        <w:rPr>
          <w:sz w:val="28"/>
          <w:szCs w:val="28"/>
        </w:rPr>
        <w:t xml:space="preserve"> муниципал</w:t>
      </w:r>
      <w:r w:rsidR="007516D4">
        <w:rPr>
          <w:sz w:val="28"/>
          <w:szCs w:val="28"/>
        </w:rPr>
        <w:t>ьный окру</w:t>
      </w:r>
      <w:r w:rsidR="00F45F30">
        <w:rPr>
          <w:sz w:val="28"/>
          <w:szCs w:val="28"/>
        </w:rPr>
        <w:t>г» Смоленской области», утвержде</w:t>
      </w:r>
      <w:r w:rsidR="007516D4">
        <w:rPr>
          <w:sz w:val="28"/>
          <w:szCs w:val="28"/>
        </w:rPr>
        <w:t xml:space="preserve">нную постановлением Администрации </w:t>
      </w:r>
      <w:r w:rsidRPr="0012212A">
        <w:rPr>
          <w:sz w:val="28"/>
          <w:szCs w:val="28"/>
        </w:rPr>
        <w:t>муниципального образования «Холм-Жирковский муниципальны</w:t>
      </w:r>
      <w:r w:rsidR="00F45F30">
        <w:rPr>
          <w:sz w:val="28"/>
          <w:szCs w:val="28"/>
        </w:rPr>
        <w:t>й округ» Смоленской области от 30</w:t>
      </w:r>
      <w:r w:rsidRPr="0012212A">
        <w:rPr>
          <w:sz w:val="28"/>
          <w:szCs w:val="28"/>
        </w:rPr>
        <w:t>.01.202</w:t>
      </w:r>
      <w:r w:rsidR="00F45F30">
        <w:rPr>
          <w:sz w:val="28"/>
          <w:szCs w:val="28"/>
        </w:rPr>
        <w:t>5</w:t>
      </w:r>
      <w:r w:rsidR="007516D4">
        <w:rPr>
          <w:sz w:val="28"/>
          <w:szCs w:val="28"/>
        </w:rPr>
        <w:t xml:space="preserve"> </w:t>
      </w:r>
      <w:r w:rsidR="00F45F30">
        <w:rPr>
          <w:sz w:val="28"/>
          <w:szCs w:val="28"/>
        </w:rPr>
        <w:t xml:space="preserve">               № 158 «</w:t>
      </w:r>
      <w:proofErr w:type="gramStart"/>
      <w:r w:rsidR="00F45F30">
        <w:rPr>
          <w:sz w:val="28"/>
          <w:szCs w:val="28"/>
        </w:rPr>
        <w:t>О</w:t>
      </w:r>
      <w:proofErr w:type="gramEnd"/>
      <w:r w:rsidR="00F45F30">
        <w:rPr>
          <w:sz w:val="28"/>
          <w:szCs w:val="28"/>
        </w:rPr>
        <w:t xml:space="preserve"> укреплении </w:t>
      </w:r>
      <w:r w:rsidR="00F45F30" w:rsidRPr="0012212A">
        <w:rPr>
          <w:sz w:val="28"/>
          <w:szCs w:val="28"/>
        </w:rPr>
        <w:t>общественного здоровья на территории муниципально</w:t>
      </w:r>
      <w:r w:rsidR="00F45F30">
        <w:rPr>
          <w:sz w:val="28"/>
          <w:szCs w:val="28"/>
        </w:rPr>
        <w:t>го образования «Холм-Жирковский</w:t>
      </w:r>
      <w:r w:rsidR="00F45F30" w:rsidRPr="0012212A">
        <w:rPr>
          <w:sz w:val="28"/>
          <w:szCs w:val="28"/>
        </w:rPr>
        <w:t xml:space="preserve"> муниципал</w:t>
      </w:r>
      <w:r w:rsidR="00F45F30">
        <w:rPr>
          <w:sz w:val="28"/>
          <w:szCs w:val="28"/>
        </w:rPr>
        <w:t>ьный округ» Смоленской области» (в редакции постановлений от 20.01.2026 № 35, от 27.01.2026 № 74</w:t>
      </w:r>
      <w:r w:rsidR="0038336F">
        <w:rPr>
          <w:sz w:val="28"/>
          <w:szCs w:val="28"/>
        </w:rPr>
        <w:t>),</w:t>
      </w:r>
      <w:r w:rsidR="00F45F30">
        <w:rPr>
          <w:sz w:val="28"/>
          <w:szCs w:val="28"/>
        </w:rPr>
        <w:t xml:space="preserve"> изложив ее</w:t>
      </w:r>
      <w:r w:rsidR="007516D4">
        <w:rPr>
          <w:sz w:val="28"/>
          <w:szCs w:val="28"/>
        </w:rPr>
        <w:t xml:space="preserve"> в новой редакции </w:t>
      </w:r>
      <w:r w:rsidRPr="0012212A">
        <w:rPr>
          <w:sz w:val="28"/>
          <w:szCs w:val="28"/>
        </w:rPr>
        <w:t xml:space="preserve"> </w:t>
      </w:r>
      <w:r w:rsidR="007516D4">
        <w:rPr>
          <w:sz w:val="28"/>
          <w:szCs w:val="28"/>
        </w:rPr>
        <w:t>(прилагается).</w:t>
      </w:r>
    </w:p>
    <w:p w:rsidR="004C346A" w:rsidRPr="0012212A" w:rsidRDefault="004C346A" w:rsidP="004C346A">
      <w:pPr>
        <w:tabs>
          <w:tab w:val="left" w:pos="1134"/>
        </w:tabs>
        <w:jc w:val="both"/>
        <w:rPr>
          <w:sz w:val="28"/>
          <w:szCs w:val="28"/>
        </w:rPr>
      </w:pPr>
      <w:r w:rsidRPr="0012212A">
        <w:rPr>
          <w:sz w:val="28"/>
          <w:szCs w:val="28"/>
        </w:rPr>
        <w:t xml:space="preserve">       </w:t>
      </w:r>
      <w:r w:rsidR="007516D4">
        <w:rPr>
          <w:sz w:val="28"/>
          <w:szCs w:val="28"/>
        </w:rPr>
        <w:t>2</w:t>
      </w:r>
      <w:r w:rsidRPr="0012212A">
        <w:rPr>
          <w:sz w:val="28"/>
          <w:szCs w:val="28"/>
        </w:rPr>
        <w:t xml:space="preserve">. </w:t>
      </w:r>
      <w:proofErr w:type="gramStart"/>
      <w:r w:rsidRPr="0012212A">
        <w:rPr>
          <w:sz w:val="28"/>
          <w:szCs w:val="28"/>
        </w:rPr>
        <w:t>Контроль за</w:t>
      </w:r>
      <w:proofErr w:type="gramEnd"/>
      <w:r w:rsidRPr="0012212A">
        <w:rPr>
          <w:sz w:val="28"/>
          <w:szCs w:val="28"/>
        </w:rPr>
        <w:t xml:space="preserve"> исполнением данного постановления возложить на заместителя Главы муниципального образования муниципального образования</w:t>
      </w:r>
      <w:r w:rsidRPr="0012212A">
        <w:rPr>
          <w:color w:val="FF0000"/>
          <w:sz w:val="28"/>
          <w:szCs w:val="28"/>
        </w:rPr>
        <w:t xml:space="preserve"> </w:t>
      </w:r>
      <w:r w:rsidR="0012212A">
        <w:rPr>
          <w:sz w:val="28"/>
          <w:szCs w:val="28"/>
        </w:rPr>
        <w:t>«Холм-Жирковский</w:t>
      </w:r>
      <w:r w:rsidRPr="0012212A">
        <w:rPr>
          <w:sz w:val="28"/>
          <w:szCs w:val="28"/>
        </w:rPr>
        <w:t xml:space="preserve"> муниципальный округ» Смоленской области (Л.В. Годунова).    </w:t>
      </w:r>
    </w:p>
    <w:p w:rsidR="004C346A" w:rsidRPr="0012212A" w:rsidRDefault="004C346A" w:rsidP="004C346A">
      <w:pPr>
        <w:tabs>
          <w:tab w:val="left" w:pos="1134"/>
        </w:tabs>
        <w:jc w:val="both"/>
        <w:rPr>
          <w:sz w:val="28"/>
          <w:szCs w:val="28"/>
        </w:rPr>
      </w:pPr>
      <w:r w:rsidRPr="0012212A">
        <w:rPr>
          <w:sz w:val="28"/>
          <w:szCs w:val="28"/>
        </w:rPr>
        <w:t xml:space="preserve">      </w:t>
      </w:r>
      <w:r w:rsidR="007516D4">
        <w:rPr>
          <w:sz w:val="28"/>
          <w:szCs w:val="28"/>
        </w:rPr>
        <w:t>3</w:t>
      </w:r>
      <w:r w:rsidRPr="0012212A">
        <w:rPr>
          <w:sz w:val="28"/>
          <w:szCs w:val="28"/>
        </w:rPr>
        <w:t>. Настоящее постановлени</w:t>
      </w:r>
      <w:r w:rsidR="0012212A">
        <w:rPr>
          <w:sz w:val="28"/>
          <w:szCs w:val="28"/>
        </w:rPr>
        <w:t>е вступает в силу после дня его</w:t>
      </w:r>
      <w:r w:rsidRPr="0012212A">
        <w:rPr>
          <w:sz w:val="28"/>
          <w:szCs w:val="28"/>
        </w:rPr>
        <w:t xml:space="preserve"> подписания.</w:t>
      </w:r>
    </w:p>
    <w:p w:rsidR="004C346A" w:rsidRPr="0012212A" w:rsidRDefault="004C346A" w:rsidP="004C346A">
      <w:pPr>
        <w:tabs>
          <w:tab w:val="left" w:pos="1134"/>
        </w:tabs>
        <w:jc w:val="both"/>
        <w:rPr>
          <w:sz w:val="28"/>
          <w:szCs w:val="28"/>
        </w:rPr>
      </w:pPr>
    </w:p>
    <w:p w:rsidR="004C346A" w:rsidRPr="0012212A" w:rsidRDefault="004C346A" w:rsidP="004C346A">
      <w:pPr>
        <w:tabs>
          <w:tab w:val="left" w:pos="1134"/>
        </w:tabs>
        <w:jc w:val="both"/>
        <w:rPr>
          <w:sz w:val="28"/>
          <w:szCs w:val="28"/>
        </w:rPr>
      </w:pPr>
    </w:p>
    <w:p w:rsidR="004C346A" w:rsidRPr="0012212A" w:rsidRDefault="00016CEF" w:rsidP="004C34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4C346A" w:rsidRPr="0012212A">
        <w:rPr>
          <w:sz w:val="28"/>
          <w:szCs w:val="28"/>
        </w:rPr>
        <w:t>муниципального образования</w:t>
      </w:r>
    </w:p>
    <w:p w:rsidR="004C346A" w:rsidRPr="0012212A" w:rsidRDefault="00016CEF" w:rsidP="004C34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«Холм-Жирковский </w:t>
      </w:r>
      <w:r w:rsidR="004C346A" w:rsidRPr="0012212A">
        <w:rPr>
          <w:sz w:val="28"/>
          <w:szCs w:val="28"/>
        </w:rPr>
        <w:t xml:space="preserve">муниципальный округ» </w:t>
      </w:r>
    </w:p>
    <w:p w:rsidR="004C346A" w:rsidRPr="0012212A" w:rsidRDefault="004C346A" w:rsidP="004C346A">
      <w:pPr>
        <w:pStyle w:val="a6"/>
        <w:shd w:val="clear" w:color="auto" w:fill="auto"/>
        <w:spacing w:line="240" w:lineRule="auto"/>
        <w:rPr>
          <w:spacing w:val="0"/>
          <w:sz w:val="28"/>
          <w:szCs w:val="28"/>
        </w:rPr>
      </w:pPr>
      <w:r w:rsidRPr="0012212A">
        <w:rPr>
          <w:sz w:val="28"/>
          <w:szCs w:val="28"/>
        </w:rPr>
        <w:t xml:space="preserve">Смоленской области                                   </w:t>
      </w:r>
      <w:r w:rsidRPr="0012212A">
        <w:rPr>
          <w:b/>
          <w:sz w:val="28"/>
          <w:szCs w:val="28"/>
        </w:rPr>
        <w:t xml:space="preserve">                                  А.М. </w:t>
      </w:r>
      <w:proofErr w:type="spellStart"/>
      <w:r w:rsidRPr="0012212A">
        <w:rPr>
          <w:b/>
          <w:sz w:val="28"/>
          <w:szCs w:val="28"/>
        </w:rPr>
        <w:t>Егикян</w:t>
      </w:r>
      <w:proofErr w:type="spellEnd"/>
    </w:p>
    <w:p w:rsidR="004C346A" w:rsidRPr="0012212A" w:rsidRDefault="004C346A" w:rsidP="004C346A">
      <w:pPr>
        <w:jc w:val="center"/>
        <w:rPr>
          <w:b/>
          <w:sz w:val="28"/>
          <w:szCs w:val="28"/>
        </w:rPr>
      </w:pPr>
    </w:p>
    <w:p w:rsidR="004D2C41" w:rsidRDefault="004D2C41" w:rsidP="00F45F30">
      <w:pPr>
        <w:tabs>
          <w:tab w:val="left" w:pos="6787"/>
        </w:tabs>
        <w:ind w:left="3969"/>
        <w:contextualSpacing/>
        <w:jc w:val="center"/>
        <w:rPr>
          <w:sz w:val="28"/>
          <w:szCs w:val="28"/>
        </w:rPr>
      </w:pPr>
    </w:p>
    <w:p w:rsidR="004D2C41" w:rsidRDefault="004D2C41" w:rsidP="00F45F30">
      <w:pPr>
        <w:tabs>
          <w:tab w:val="left" w:pos="6787"/>
        </w:tabs>
        <w:ind w:left="3969"/>
        <w:contextualSpacing/>
        <w:jc w:val="center"/>
        <w:rPr>
          <w:sz w:val="28"/>
          <w:szCs w:val="28"/>
        </w:rPr>
      </w:pPr>
    </w:p>
    <w:p w:rsidR="004D2C41" w:rsidRDefault="004D2C41" w:rsidP="00F45F30">
      <w:pPr>
        <w:tabs>
          <w:tab w:val="left" w:pos="6787"/>
        </w:tabs>
        <w:ind w:left="3969"/>
        <w:contextualSpacing/>
        <w:jc w:val="center"/>
        <w:rPr>
          <w:sz w:val="28"/>
          <w:szCs w:val="28"/>
        </w:rPr>
      </w:pPr>
    </w:p>
    <w:p w:rsidR="004C346A" w:rsidRPr="00F45F30" w:rsidRDefault="004C346A" w:rsidP="00F45F30">
      <w:pPr>
        <w:tabs>
          <w:tab w:val="left" w:pos="6787"/>
        </w:tabs>
        <w:ind w:left="3969"/>
        <w:contextualSpacing/>
        <w:jc w:val="center"/>
        <w:rPr>
          <w:sz w:val="28"/>
          <w:szCs w:val="28"/>
        </w:rPr>
      </w:pPr>
      <w:r w:rsidRPr="00F45F30">
        <w:rPr>
          <w:sz w:val="28"/>
          <w:szCs w:val="28"/>
        </w:rPr>
        <w:lastRenderedPageBreak/>
        <w:t>УТВЕРЖДЕНА</w:t>
      </w:r>
    </w:p>
    <w:p w:rsidR="004C346A" w:rsidRPr="00F45F30" w:rsidRDefault="004C346A" w:rsidP="00F45F30">
      <w:pPr>
        <w:widowControl w:val="0"/>
        <w:autoSpaceDE w:val="0"/>
        <w:autoSpaceDN w:val="0"/>
        <w:adjustRightInd w:val="0"/>
        <w:ind w:left="3969"/>
        <w:jc w:val="center"/>
        <w:rPr>
          <w:sz w:val="28"/>
          <w:szCs w:val="28"/>
        </w:rPr>
      </w:pPr>
      <w:r w:rsidRPr="00F45F30">
        <w:rPr>
          <w:sz w:val="28"/>
          <w:szCs w:val="28"/>
        </w:rPr>
        <w:t>постановлением Администрации</w:t>
      </w:r>
    </w:p>
    <w:p w:rsidR="004C346A" w:rsidRPr="00F45F30" w:rsidRDefault="00F45F30" w:rsidP="00F45F30">
      <w:pPr>
        <w:widowControl w:val="0"/>
        <w:autoSpaceDE w:val="0"/>
        <w:autoSpaceDN w:val="0"/>
        <w:adjustRightInd w:val="0"/>
        <w:ind w:left="3969"/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="004C346A" w:rsidRPr="00F45F30">
        <w:rPr>
          <w:sz w:val="28"/>
          <w:szCs w:val="28"/>
        </w:rPr>
        <w:t>униципального образования</w:t>
      </w:r>
    </w:p>
    <w:p w:rsidR="004C346A" w:rsidRPr="00F45F30" w:rsidRDefault="004C346A" w:rsidP="00F45F30">
      <w:pPr>
        <w:widowControl w:val="0"/>
        <w:autoSpaceDE w:val="0"/>
        <w:autoSpaceDN w:val="0"/>
        <w:adjustRightInd w:val="0"/>
        <w:ind w:left="3969"/>
        <w:jc w:val="center"/>
        <w:rPr>
          <w:sz w:val="28"/>
          <w:szCs w:val="28"/>
        </w:rPr>
      </w:pPr>
      <w:r w:rsidRPr="00F45F30">
        <w:rPr>
          <w:sz w:val="28"/>
          <w:szCs w:val="28"/>
        </w:rPr>
        <w:t xml:space="preserve">«Холм-Жирковский муниципальный </w:t>
      </w:r>
      <w:r w:rsidR="0012212A" w:rsidRPr="00F45F30">
        <w:rPr>
          <w:sz w:val="28"/>
          <w:szCs w:val="28"/>
        </w:rPr>
        <w:t>о</w:t>
      </w:r>
      <w:r w:rsidR="00296BA7" w:rsidRPr="00F45F30">
        <w:rPr>
          <w:sz w:val="28"/>
          <w:szCs w:val="28"/>
        </w:rPr>
        <w:t>круг»</w:t>
      </w:r>
      <w:r w:rsidR="00F45F30">
        <w:rPr>
          <w:sz w:val="28"/>
          <w:szCs w:val="28"/>
        </w:rPr>
        <w:t xml:space="preserve"> </w:t>
      </w:r>
      <w:r w:rsidRPr="00F45F30">
        <w:rPr>
          <w:sz w:val="28"/>
          <w:szCs w:val="28"/>
        </w:rPr>
        <w:t>Смоленской области</w:t>
      </w:r>
    </w:p>
    <w:p w:rsidR="004C346A" w:rsidRPr="00F45F30" w:rsidRDefault="004C346A" w:rsidP="00F45F30">
      <w:pPr>
        <w:widowControl w:val="0"/>
        <w:autoSpaceDE w:val="0"/>
        <w:autoSpaceDN w:val="0"/>
        <w:adjustRightInd w:val="0"/>
        <w:ind w:left="3969"/>
        <w:jc w:val="center"/>
        <w:rPr>
          <w:sz w:val="28"/>
          <w:szCs w:val="28"/>
        </w:rPr>
      </w:pPr>
      <w:r w:rsidRPr="00F45F30">
        <w:rPr>
          <w:sz w:val="28"/>
          <w:szCs w:val="28"/>
        </w:rPr>
        <w:t xml:space="preserve">от </w:t>
      </w:r>
      <w:r w:rsidR="00F45F30">
        <w:rPr>
          <w:sz w:val="28"/>
          <w:szCs w:val="28"/>
        </w:rPr>
        <w:t xml:space="preserve">28.09.2026 </w:t>
      </w:r>
      <w:r w:rsidRPr="00F45F30">
        <w:rPr>
          <w:sz w:val="28"/>
          <w:szCs w:val="28"/>
        </w:rPr>
        <w:t>№</w:t>
      </w:r>
      <w:r w:rsidR="0012212A" w:rsidRPr="00F45F30">
        <w:rPr>
          <w:sz w:val="28"/>
          <w:szCs w:val="28"/>
        </w:rPr>
        <w:t xml:space="preserve"> 1880</w:t>
      </w:r>
    </w:p>
    <w:p w:rsidR="004C346A" w:rsidRDefault="004C346A" w:rsidP="004C346A">
      <w:pPr>
        <w:ind w:left="720"/>
        <w:contextualSpacing/>
        <w:jc w:val="center"/>
        <w:rPr>
          <w:b/>
        </w:rPr>
      </w:pPr>
    </w:p>
    <w:p w:rsidR="004C346A" w:rsidRPr="00F45F30" w:rsidRDefault="004C346A" w:rsidP="00F45F30">
      <w:pPr>
        <w:ind w:left="720"/>
        <w:contextualSpacing/>
        <w:jc w:val="center"/>
        <w:rPr>
          <w:b/>
          <w:sz w:val="28"/>
          <w:szCs w:val="28"/>
        </w:rPr>
      </w:pPr>
      <w:r w:rsidRPr="00F45F30">
        <w:rPr>
          <w:b/>
          <w:sz w:val="28"/>
          <w:szCs w:val="28"/>
        </w:rPr>
        <w:t>МУНИЦИПАЛЬНАЯ ПРОГРАММА</w:t>
      </w:r>
    </w:p>
    <w:p w:rsidR="00F45F30" w:rsidRDefault="004C346A" w:rsidP="00F45F3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45F30">
        <w:rPr>
          <w:b/>
          <w:sz w:val="28"/>
          <w:szCs w:val="28"/>
        </w:rPr>
        <w:t xml:space="preserve">«Укрепление общественного здоровья на территории муниципального образования </w:t>
      </w:r>
      <w:r w:rsidR="00296BA7" w:rsidRPr="00F45F30">
        <w:rPr>
          <w:b/>
          <w:sz w:val="28"/>
          <w:szCs w:val="28"/>
        </w:rPr>
        <w:t>«</w:t>
      </w:r>
      <w:r w:rsidRPr="00F45F30">
        <w:rPr>
          <w:b/>
          <w:sz w:val="28"/>
          <w:szCs w:val="28"/>
        </w:rPr>
        <w:t>Холм</w:t>
      </w:r>
      <w:r w:rsidR="00296BA7" w:rsidRPr="00F45F30">
        <w:rPr>
          <w:b/>
          <w:sz w:val="28"/>
          <w:szCs w:val="28"/>
        </w:rPr>
        <w:t>-Жирковский муниципальный округ»</w:t>
      </w:r>
      <w:r w:rsidRPr="00F45F30">
        <w:rPr>
          <w:b/>
          <w:sz w:val="28"/>
          <w:szCs w:val="28"/>
        </w:rPr>
        <w:t xml:space="preserve"> </w:t>
      </w:r>
    </w:p>
    <w:p w:rsidR="004C346A" w:rsidRPr="00F45F30" w:rsidRDefault="004C346A" w:rsidP="00F45F3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45F30">
        <w:rPr>
          <w:b/>
          <w:sz w:val="28"/>
          <w:szCs w:val="28"/>
        </w:rPr>
        <w:t>Смоленской области» (далее – Программа)</w:t>
      </w:r>
    </w:p>
    <w:p w:rsidR="004C346A" w:rsidRDefault="004C346A" w:rsidP="004C346A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4C346A" w:rsidRDefault="004C346A" w:rsidP="004C346A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  <w:lang w:val="en-US"/>
        </w:rPr>
        <w:t>I</w:t>
      </w:r>
      <w:r w:rsidRPr="004C346A">
        <w:rPr>
          <w:b/>
        </w:rPr>
        <w:t xml:space="preserve">. </w:t>
      </w:r>
      <w:r>
        <w:rPr>
          <w:b/>
        </w:rPr>
        <w:t>ПАСПОРТ МУНИЦИПАЛЬНОЙ ПРОГРАММЫ</w:t>
      </w:r>
    </w:p>
    <w:p w:rsidR="004C346A" w:rsidRDefault="004C346A" w:rsidP="004C346A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4C346A" w:rsidRPr="000B6FE4" w:rsidRDefault="004C346A" w:rsidP="004C346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0B6FE4">
        <w:rPr>
          <w:b/>
        </w:rPr>
        <w:t>1.Основные положения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33"/>
        <w:gridCol w:w="6406"/>
      </w:tblGrid>
      <w:tr w:rsidR="004C346A" w:rsidRPr="000B6FE4" w:rsidTr="002F1A52">
        <w:trPr>
          <w:cantSplit/>
          <w:trHeight w:val="706"/>
        </w:trPr>
        <w:tc>
          <w:tcPr>
            <w:tcW w:w="1841" w:type="pct"/>
            <w:vAlign w:val="center"/>
            <w:hideMark/>
          </w:tcPr>
          <w:p w:rsidR="004C346A" w:rsidRPr="000B6FE4" w:rsidRDefault="004C346A" w:rsidP="002F1A52">
            <w:pPr>
              <w:spacing w:line="254" w:lineRule="auto"/>
            </w:pPr>
            <w:r>
              <w:t>Администратор муниципальной программы</w:t>
            </w:r>
          </w:p>
        </w:tc>
        <w:tc>
          <w:tcPr>
            <w:tcW w:w="3159" w:type="pct"/>
            <w:hideMark/>
          </w:tcPr>
          <w:p w:rsidR="004C346A" w:rsidRDefault="004C346A" w:rsidP="002F1A52">
            <w:pPr>
              <w:spacing w:line="276" w:lineRule="auto"/>
              <w:jc w:val="both"/>
            </w:pPr>
          </w:p>
          <w:p w:rsidR="004C346A" w:rsidRPr="00BD00F8" w:rsidRDefault="004C346A" w:rsidP="002F1A52">
            <w:pPr>
              <w:spacing w:line="276" w:lineRule="auto"/>
              <w:jc w:val="both"/>
            </w:pPr>
            <w:r w:rsidRPr="00BD00F8">
              <w:t xml:space="preserve"> Администрация муниципального образования «Холм-Жирковский муниципальный округ» Смоленской области</w:t>
            </w:r>
            <w:r w:rsidR="005B3538">
              <w:t>;</w:t>
            </w:r>
          </w:p>
          <w:p w:rsidR="004C346A" w:rsidRPr="00BD00F8" w:rsidRDefault="004C346A" w:rsidP="00296BA7">
            <w:pPr>
              <w:spacing w:line="276" w:lineRule="auto"/>
              <w:jc w:val="both"/>
            </w:pPr>
          </w:p>
        </w:tc>
      </w:tr>
      <w:tr w:rsidR="004C346A" w:rsidRPr="000B6FE4" w:rsidTr="002F1A52">
        <w:trPr>
          <w:cantSplit/>
          <w:trHeight w:val="706"/>
        </w:trPr>
        <w:tc>
          <w:tcPr>
            <w:tcW w:w="1841" w:type="pct"/>
            <w:vAlign w:val="center"/>
            <w:hideMark/>
          </w:tcPr>
          <w:p w:rsidR="004C346A" w:rsidRPr="009C2760" w:rsidRDefault="004C346A" w:rsidP="002F1A52">
            <w:pPr>
              <w:spacing w:line="254" w:lineRule="auto"/>
            </w:pPr>
            <w:r w:rsidRPr="009C2760">
              <w:t xml:space="preserve">Ответственные исполнители </w:t>
            </w:r>
            <w:r>
              <w:t>основных мероприятий</w:t>
            </w:r>
            <w:r w:rsidRPr="009C2760">
              <w:br/>
              <w:t xml:space="preserve"> муниципальной программы</w:t>
            </w:r>
          </w:p>
        </w:tc>
        <w:tc>
          <w:tcPr>
            <w:tcW w:w="3159" w:type="pct"/>
            <w:hideMark/>
          </w:tcPr>
          <w:p w:rsidR="004C346A" w:rsidRPr="009C2760" w:rsidRDefault="004C346A" w:rsidP="002F1A52">
            <w:pPr>
              <w:spacing w:line="276" w:lineRule="auto"/>
              <w:jc w:val="both"/>
            </w:pPr>
            <w:r w:rsidRPr="009C2760">
              <w:t>-</w:t>
            </w:r>
            <w:r w:rsidR="0012212A">
              <w:t xml:space="preserve"> </w:t>
            </w:r>
            <w:r w:rsidRPr="009C2760">
              <w:t xml:space="preserve">Администрация муниципального образования «Холм-Жирковский муниципальный округ» Смоленской области; </w:t>
            </w:r>
          </w:p>
          <w:p w:rsidR="004C346A" w:rsidRPr="009C2760" w:rsidRDefault="004C346A" w:rsidP="002F1A52">
            <w:pPr>
              <w:spacing w:line="276" w:lineRule="auto"/>
              <w:ind w:right="-55"/>
              <w:jc w:val="both"/>
            </w:pPr>
            <w:r w:rsidRPr="009C2760">
              <w:t>-</w:t>
            </w:r>
            <w:r w:rsidR="0012212A">
              <w:t xml:space="preserve"> </w:t>
            </w:r>
            <w:r w:rsidRPr="009C2760">
              <w:t>От</w:t>
            </w:r>
            <w:r w:rsidR="0012212A">
              <w:t>дел по образованию Администрации муниципального образования «</w:t>
            </w:r>
            <w:proofErr w:type="gramStart"/>
            <w:r w:rsidRPr="009C2760">
              <w:t>Холм -</w:t>
            </w:r>
            <w:r w:rsidR="0012212A">
              <w:t xml:space="preserve"> </w:t>
            </w:r>
            <w:proofErr w:type="spellStart"/>
            <w:r w:rsidR="0012212A">
              <w:t>Жирковский</w:t>
            </w:r>
            <w:proofErr w:type="spellEnd"/>
            <w:proofErr w:type="gramEnd"/>
            <w:r w:rsidR="0012212A">
              <w:t xml:space="preserve"> муниципальный округ»</w:t>
            </w:r>
            <w:r w:rsidRPr="009C2760">
              <w:t xml:space="preserve">  Смоленской области;</w:t>
            </w:r>
          </w:p>
          <w:p w:rsidR="004C346A" w:rsidRPr="009C2760" w:rsidRDefault="004C346A" w:rsidP="002F1A52">
            <w:pPr>
              <w:spacing w:line="276" w:lineRule="auto"/>
              <w:jc w:val="both"/>
            </w:pPr>
            <w:r w:rsidRPr="009C2760">
              <w:t>-</w:t>
            </w:r>
            <w:r w:rsidR="0012212A">
              <w:t xml:space="preserve"> </w:t>
            </w:r>
            <w:r w:rsidRPr="009C2760">
              <w:t>Отдел по культуре и спорту Адм</w:t>
            </w:r>
            <w:r w:rsidR="0012212A">
              <w:t>инистрации</w:t>
            </w:r>
            <w:r w:rsidRPr="009C2760">
              <w:t xml:space="preserve"> муниципального образования </w:t>
            </w:r>
            <w:r w:rsidR="0012212A">
              <w:t>«</w:t>
            </w:r>
            <w:r w:rsidRPr="009C2760">
              <w:t>Холм</w:t>
            </w:r>
            <w:r w:rsidR="0012212A">
              <w:t xml:space="preserve">-Жирковский муниципальный округ» </w:t>
            </w:r>
            <w:r w:rsidRPr="009C2760">
              <w:t>Смоленской области;</w:t>
            </w:r>
          </w:p>
          <w:p w:rsidR="004C346A" w:rsidRPr="009C2760" w:rsidRDefault="004C346A" w:rsidP="002F1A52">
            <w:pPr>
              <w:spacing w:line="276" w:lineRule="auto"/>
              <w:jc w:val="both"/>
            </w:pPr>
            <w:r w:rsidRPr="009C2760">
              <w:t>- ОГБУЗ «</w:t>
            </w:r>
            <w:proofErr w:type="spellStart"/>
            <w:r w:rsidRPr="009C2760">
              <w:t>Сафоновская</w:t>
            </w:r>
            <w:proofErr w:type="spellEnd"/>
            <w:r w:rsidRPr="009C2760">
              <w:t xml:space="preserve"> ЦРБ» - Хол</w:t>
            </w:r>
            <w:proofErr w:type="gramStart"/>
            <w:r w:rsidRPr="009C2760">
              <w:t>м-</w:t>
            </w:r>
            <w:proofErr w:type="gramEnd"/>
            <w:r w:rsidRPr="009C2760">
              <w:t xml:space="preserve"> </w:t>
            </w:r>
            <w:proofErr w:type="spellStart"/>
            <w:r w:rsidRPr="009C2760">
              <w:t>Жирковская</w:t>
            </w:r>
            <w:proofErr w:type="spellEnd"/>
            <w:r w:rsidRPr="009C2760">
              <w:t xml:space="preserve"> УБ;</w:t>
            </w:r>
          </w:p>
          <w:p w:rsidR="004C346A" w:rsidRPr="009C2760" w:rsidRDefault="004C346A" w:rsidP="002F1A52">
            <w:pPr>
              <w:spacing w:line="276" w:lineRule="auto"/>
              <w:jc w:val="both"/>
            </w:pPr>
            <w:r w:rsidRPr="009C2760">
              <w:t>-</w:t>
            </w:r>
            <w:r w:rsidR="0012212A">
              <w:t xml:space="preserve"> </w:t>
            </w:r>
            <w:r w:rsidRPr="009C2760">
              <w:t xml:space="preserve">АНО «Северная объединенная редакция СМИ» -  выпускающий редактор газеты Холм-Жирковского муниципального округа Смоленской области «Вперёд 67»; </w:t>
            </w:r>
          </w:p>
          <w:p w:rsidR="004C346A" w:rsidRPr="000B6FE4" w:rsidRDefault="004C346A" w:rsidP="00296BA7">
            <w:pPr>
              <w:jc w:val="both"/>
            </w:pPr>
            <w:r w:rsidRPr="009C2760">
              <w:t xml:space="preserve"> -</w:t>
            </w:r>
            <w:r w:rsidR="0012212A">
              <w:t xml:space="preserve"> </w:t>
            </w:r>
            <w:r w:rsidRPr="009C2760">
              <w:t>Региональный Центр общественного здоровья и медицинской профилактики.</w:t>
            </w:r>
          </w:p>
        </w:tc>
      </w:tr>
      <w:tr w:rsidR="004C346A" w:rsidRPr="000B6FE4" w:rsidTr="002F1A52">
        <w:trPr>
          <w:cantSplit/>
          <w:trHeight w:val="725"/>
        </w:trPr>
        <w:tc>
          <w:tcPr>
            <w:tcW w:w="1841" w:type="pct"/>
            <w:vAlign w:val="center"/>
            <w:hideMark/>
          </w:tcPr>
          <w:p w:rsidR="004C346A" w:rsidRPr="000B6FE4" w:rsidRDefault="004C346A" w:rsidP="002F1A52">
            <w:pPr>
              <w:spacing w:line="254" w:lineRule="auto"/>
            </w:pPr>
            <w:r w:rsidRPr="000B6FE4">
              <w:t>Цел</w:t>
            </w:r>
            <w:r>
              <w:t>ь</w:t>
            </w:r>
            <w:r w:rsidRPr="000B6FE4">
              <w:t xml:space="preserve"> муниципальной программы </w:t>
            </w:r>
          </w:p>
        </w:tc>
        <w:tc>
          <w:tcPr>
            <w:tcW w:w="3159" w:type="pct"/>
            <w:vAlign w:val="center"/>
            <w:hideMark/>
          </w:tcPr>
          <w:p w:rsidR="004C346A" w:rsidRDefault="004C346A" w:rsidP="002F1A52">
            <w:pPr>
              <w:spacing w:line="254" w:lineRule="auto"/>
              <w:jc w:val="both"/>
            </w:pPr>
          </w:p>
          <w:p w:rsidR="004C346A" w:rsidRPr="000B6FE4" w:rsidRDefault="004C346A" w:rsidP="002F1A52">
            <w:pPr>
              <w:spacing w:line="254" w:lineRule="auto"/>
              <w:jc w:val="both"/>
              <w:rPr>
                <w:rFonts w:eastAsia="Arial Unicode MS"/>
                <w:iCs/>
              </w:rPr>
            </w:pPr>
            <w:r>
              <w:t>Увеличение доли граждан, ведущих здоровый образ жизни</w:t>
            </w:r>
            <w:r>
              <w:br/>
            </w:r>
          </w:p>
        </w:tc>
      </w:tr>
      <w:tr w:rsidR="004C346A" w:rsidRPr="000B6FE4" w:rsidTr="002F1A52">
        <w:trPr>
          <w:cantSplit/>
          <w:trHeight w:val="725"/>
        </w:trPr>
        <w:tc>
          <w:tcPr>
            <w:tcW w:w="1841" w:type="pct"/>
            <w:vAlign w:val="center"/>
            <w:hideMark/>
          </w:tcPr>
          <w:p w:rsidR="004C346A" w:rsidRPr="000B6FE4" w:rsidRDefault="004C346A" w:rsidP="002F1A52">
            <w:pPr>
              <w:spacing w:line="254" w:lineRule="auto"/>
            </w:pPr>
            <w:r>
              <w:t xml:space="preserve">Задачи </w:t>
            </w:r>
          </w:p>
        </w:tc>
        <w:tc>
          <w:tcPr>
            <w:tcW w:w="3159" w:type="pct"/>
            <w:vAlign w:val="center"/>
            <w:hideMark/>
          </w:tcPr>
          <w:p w:rsidR="004C346A" w:rsidRDefault="004C346A" w:rsidP="002F1A52">
            <w:pPr>
              <w:spacing w:line="276" w:lineRule="auto"/>
              <w:jc w:val="both"/>
            </w:pPr>
            <w:r>
              <w:t>- Повышение информированности граждан в вопросах здоровья;</w:t>
            </w:r>
          </w:p>
          <w:p w:rsidR="004C346A" w:rsidRDefault="004C346A" w:rsidP="002F1A52">
            <w:pPr>
              <w:spacing w:line="276" w:lineRule="auto"/>
              <w:jc w:val="both"/>
            </w:pPr>
            <w:r>
              <w:t xml:space="preserve"> - </w:t>
            </w:r>
            <w:r w:rsidRPr="00AA050E">
              <w:rPr>
                <w:color w:val="000000"/>
              </w:rPr>
              <w:t>формирование системы мотивации граждан к ведению здорового образа жизни, включая здоровое питание и отказ от вредных привычек</w:t>
            </w:r>
            <w:r w:rsidRPr="00AA050E">
              <w:t>;</w:t>
            </w:r>
          </w:p>
          <w:p w:rsidR="004C346A" w:rsidRDefault="0012212A" w:rsidP="002F1A52">
            <w:pPr>
              <w:spacing w:line="276" w:lineRule="auto"/>
              <w:jc w:val="both"/>
            </w:pPr>
            <w:r>
              <w:t xml:space="preserve"> - формирование</w:t>
            </w:r>
            <w:r w:rsidR="004C346A">
              <w:t xml:space="preserve"> условий, способствующих ведению здорового образа жизни;</w:t>
            </w:r>
          </w:p>
          <w:p w:rsidR="004C346A" w:rsidRDefault="004C346A" w:rsidP="00296BA7">
            <w:pPr>
              <w:shd w:val="clear" w:color="auto" w:fill="FFFFFF"/>
            </w:pPr>
            <w:r w:rsidRPr="00DC00C0">
              <w:rPr>
                <w:rFonts w:ascii="Calibri" w:hAnsi="Calibri"/>
                <w:color w:val="000000"/>
              </w:rPr>
              <w:t xml:space="preserve">- </w:t>
            </w:r>
            <w:r w:rsidR="0012212A">
              <w:rPr>
                <w:rFonts w:ascii="Calibri" w:hAnsi="Calibri"/>
                <w:color w:val="000000"/>
              </w:rPr>
              <w:t xml:space="preserve"> </w:t>
            </w:r>
            <w:r w:rsidRPr="0012212A">
              <w:rPr>
                <w:color w:val="000000"/>
              </w:rPr>
              <w:t>у</w:t>
            </w:r>
            <w:r w:rsidRPr="00DC00C0">
              <w:rPr>
                <w:rFonts w:ascii="YS Text" w:hAnsi="YS Text"/>
                <w:color w:val="000000"/>
              </w:rPr>
              <w:t>величение</w:t>
            </w:r>
            <w:r w:rsidRPr="00DC00C0">
              <w:rPr>
                <w:rFonts w:ascii="Calibri" w:hAnsi="Calibri"/>
                <w:color w:val="000000"/>
              </w:rPr>
              <w:t xml:space="preserve"> </w:t>
            </w:r>
            <w:r w:rsidRPr="00DC00C0">
              <w:rPr>
                <w:rFonts w:ascii="YS Text" w:hAnsi="YS Text"/>
                <w:color w:val="000000"/>
              </w:rPr>
              <w:t>охвата</w:t>
            </w:r>
            <w:r>
              <w:rPr>
                <w:rFonts w:ascii="Calibri" w:hAnsi="Calibri"/>
                <w:color w:val="000000"/>
              </w:rPr>
              <w:t xml:space="preserve"> </w:t>
            </w:r>
            <w:r w:rsidRPr="00DC00C0">
              <w:rPr>
                <w:rFonts w:ascii="YS Text" w:hAnsi="YS Text"/>
                <w:color w:val="000000"/>
              </w:rPr>
              <w:t>населения</w:t>
            </w:r>
            <w:r>
              <w:rPr>
                <w:rFonts w:ascii="Calibri" w:hAnsi="Calibri"/>
                <w:color w:val="000000"/>
              </w:rPr>
              <w:t xml:space="preserve"> </w:t>
            </w:r>
            <w:r w:rsidRPr="00DC00C0">
              <w:rPr>
                <w:rFonts w:ascii="YS Text" w:hAnsi="YS Text"/>
                <w:color w:val="000000"/>
              </w:rPr>
              <w:t>диспансеризацией</w:t>
            </w:r>
            <w:r w:rsidRPr="00DC00C0">
              <w:rPr>
                <w:rFonts w:ascii="Calibri" w:hAnsi="Calibri"/>
                <w:color w:val="000000"/>
              </w:rPr>
              <w:t>.</w:t>
            </w:r>
          </w:p>
        </w:tc>
      </w:tr>
      <w:tr w:rsidR="004C346A" w:rsidRPr="000B6FE4" w:rsidTr="002F1A52">
        <w:trPr>
          <w:cantSplit/>
          <w:trHeight w:val="766"/>
        </w:trPr>
        <w:tc>
          <w:tcPr>
            <w:tcW w:w="1841" w:type="pct"/>
            <w:vAlign w:val="center"/>
            <w:hideMark/>
          </w:tcPr>
          <w:p w:rsidR="004C346A" w:rsidRPr="00E81D6D" w:rsidRDefault="004C346A" w:rsidP="002F1A52">
            <w:pPr>
              <w:autoSpaceDE w:val="0"/>
              <w:autoSpaceDN w:val="0"/>
              <w:adjustRightInd w:val="0"/>
              <w:jc w:val="both"/>
              <w:rPr>
                <w:iCs/>
              </w:rPr>
            </w:pPr>
            <w:r w:rsidRPr="00E81D6D">
              <w:rPr>
                <w:iCs/>
              </w:rPr>
              <w:t xml:space="preserve">Сроки (этапы) реализации муниципальной программы </w:t>
            </w:r>
          </w:p>
        </w:tc>
        <w:tc>
          <w:tcPr>
            <w:tcW w:w="3159" w:type="pct"/>
            <w:vAlign w:val="center"/>
            <w:hideMark/>
          </w:tcPr>
          <w:p w:rsidR="004C346A" w:rsidRPr="00E81D6D" w:rsidRDefault="004C346A" w:rsidP="002F1A5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Arial Unicode MS"/>
                <w:iCs/>
              </w:rPr>
            </w:pPr>
            <w:r w:rsidRPr="00E81D6D">
              <w:rPr>
                <w:rFonts w:eastAsia="Arial Unicode MS"/>
                <w:iCs/>
              </w:rPr>
              <w:t>2026 - 2030 годы</w:t>
            </w:r>
          </w:p>
        </w:tc>
      </w:tr>
      <w:tr w:rsidR="004C346A" w:rsidRPr="000B6FE4" w:rsidTr="002F1A52">
        <w:trPr>
          <w:cantSplit/>
          <w:trHeight w:val="677"/>
        </w:trPr>
        <w:tc>
          <w:tcPr>
            <w:tcW w:w="1841" w:type="pct"/>
            <w:vAlign w:val="center"/>
            <w:hideMark/>
          </w:tcPr>
          <w:p w:rsidR="004C346A" w:rsidRPr="000B6FE4" w:rsidRDefault="004C346A" w:rsidP="002F1A52">
            <w:pPr>
              <w:spacing w:line="254" w:lineRule="auto"/>
              <w:rPr>
                <w:rFonts w:eastAsia="Arial Unicode MS"/>
              </w:rPr>
            </w:pPr>
            <w:r w:rsidRPr="000B6FE4">
              <w:rPr>
                <w:rFonts w:eastAsia="Arial Unicode MS"/>
              </w:rPr>
              <w:lastRenderedPageBreak/>
              <w:t>Объемы финансового обеспечения за весь период реализации</w:t>
            </w:r>
          </w:p>
        </w:tc>
        <w:tc>
          <w:tcPr>
            <w:tcW w:w="3159" w:type="pct"/>
            <w:vAlign w:val="center"/>
          </w:tcPr>
          <w:p w:rsidR="004C346A" w:rsidRDefault="004C346A" w:rsidP="002F1A52">
            <w:pPr>
              <w:spacing w:line="254" w:lineRule="auto"/>
              <w:jc w:val="both"/>
              <w:rPr>
                <w:iCs/>
              </w:rPr>
            </w:pPr>
            <w:r w:rsidRPr="00BD00F8">
              <w:t xml:space="preserve">Общий объём финансирования муниципальной программы из средств бюджета муниципального образования «Холм-Жирковский муниципальный округ» Смоленской области общий объем финансирования составляет </w:t>
            </w:r>
            <w:r w:rsidRPr="00BD00F8">
              <w:rPr>
                <w:iCs/>
              </w:rPr>
              <w:t>168,62 тыс. рублей, в том числе по годам:</w:t>
            </w:r>
          </w:p>
          <w:p w:rsidR="004C346A" w:rsidRPr="00BD00F8" w:rsidRDefault="004C346A" w:rsidP="002F1A52">
            <w:pPr>
              <w:spacing w:line="254" w:lineRule="auto"/>
              <w:jc w:val="both"/>
              <w:rPr>
                <w:iCs/>
              </w:rPr>
            </w:pPr>
          </w:p>
          <w:p w:rsidR="004C346A" w:rsidRPr="00BD00F8" w:rsidRDefault="004C346A" w:rsidP="002F1A52">
            <w:pPr>
              <w:spacing w:line="254" w:lineRule="auto"/>
              <w:jc w:val="both"/>
              <w:rPr>
                <w:iCs/>
              </w:rPr>
            </w:pPr>
            <w:r w:rsidRPr="00BD00F8">
              <w:rPr>
                <w:iCs/>
              </w:rPr>
              <w:t xml:space="preserve">2025 год – 18,62 тыс. рублей - бюджет МО </w:t>
            </w:r>
            <w:r w:rsidR="009E785A">
              <w:t>«Холм-Жирковский муниципальный</w:t>
            </w:r>
            <w:r w:rsidRPr="00BD00F8">
              <w:t xml:space="preserve"> округ» Смоленской области</w:t>
            </w:r>
            <w:r w:rsidRPr="00BD00F8">
              <w:rPr>
                <w:iCs/>
              </w:rPr>
              <w:t>;</w:t>
            </w:r>
          </w:p>
          <w:p w:rsidR="004C346A" w:rsidRPr="00BD00F8" w:rsidRDefault="004C346A" w:rsidP="002F1A52">
            <w:pPr>
              <w:spacing w:line="254" w:lineRule="auto"/>
              <w:jc w:val="both"/>
              <w:rPr>
                <w:iCs/>
              </w:rPr>
            </w:pPr>
            <w:r w:rsidRPr="00BD00F8">
              <w:rPr>
                <w:iCs/>
              </w:rPr>
              <w:t>2026</w:t>
            </w:r>
            <w:r>
              <w:rPr>
                <w:iCs/>
              </w:rPr>
              <w:t xml:space="preserve"> </w:t>
            </w:r>
            <w:r w:rsidRPr="00BD00F8">
              <w:rPr>
                <w:iCs/>
              </w:rPr>
              <w:t xml:space="preserve">год – 30,0 тыс. рублей - бюджет МО </w:t>
            </w:r>
            <w:r w:rsidR="009E785A">
              <w:t>«Холм-Жирковский муниципальный</w:t>
            </w:r>
            <w:r w:rsidRPr="00BD00F8">
              <w:t xml:space="preserve"> округ» Смоленской области</w:t>
            </w:r>
            <w:proofErr w:type="gramStart"/>
            <w:r w:rsidRPr="00BD00F8">
              <w:rPr>
                <w:iCs/>
              </w:rPr>
              <w:t xml:space="preserve"> ;</w:t>
            </w:r>
            <w:proofErr w:type="gramEnd"/>
          </w:p>
          <w:p w:rsidR="004C346A" w:rsidRPr="00BD00F8" w:rsidRDefault="004C346A" w:rsidP="002F1A52">
            <w:pPr>
              <w:spacing w:line="254" w:lineRule="auto"/>
              <w:jc w:val="both"/>
            </w:pPr>
            <w:r w:rsidRPr="00BD00F8">
              <w:rPr>
                <w:iCs/>
              </w:rPr>
              <w:t>2027</w:t>
            </w:r>
            <w:r>
              <w:rPr>
                <w:iCs/>
              </w:rPr>
              <w:t xml:space="preserve"> </w:t>
            </w:r>
            <w:r w:rsidRPr="00BD00F8">
              <w:rPr>
                <w:iCs/>
              </w:rPr>
              <w:t>год –</w:t>
            </w:r>
            <w:r>
              <w:rPr>
                <w:iCs/>
              </w:rPr>
              <w:t xml:space="preserve"> </w:t>
            </w:r>
            <w:r w:rsidRPr="00BD00F8">
              <w:rPr>
                <w:iCs/>
              </w:rPr>
              <w:t xml:space="preserve">30,0 тыс. рублей – бюджет МО </w:t>
            </w:r>
            <w:r w:rsidR="009E785A">
              <w:t>«Холм-Жирковский муниципальный</w:t>
            </w:r>
            <w:r w:rsidRPr="00BD00F8">
              <w:t xml:space="preserve"> округ» Смоленской области</w:t>
            </w:r>
            <w:r w:rsidR="009E785A">
              <w:t>;</w:t>
            </w:r>
          </w:p>
          <w:p w:rsidR="004C346A" w:rsidRPr="00BD00F8" w:rsidRDefault="004C346A" w:rsidP="002F1A52">
            <w:pPr>
              <w:spacing w:line="254" w:lineRule="auto"/>
              <w:jc w:val="both"/>
            </w:pPr>
            <w:r w:rsidRPr="00BD00F8">
              <w:rPr>
                <w:iCs/>
              </w:rPr>
              <w:t>2028 год –</w:t>
            </w:r>
            <w:r>
              <w:rPr>
                <w:iCs/>
              </w:rPr>
              <w:t xml:space="preserve"> </w:t>
            </w:r>
            <w:r w:rsidRPr="00BD00F8">
              <w:rPr>
                <w:iCs/>
              </w:rPr>
              <w:t>30,0 тыс. рублей –</w:t>
            </w:r>
            <w:r w:rsidR="009E785A">
              <w:rPr>
                <w:iCs/>
              </w:rPr>
              <w:t xml:space="preserve"> бюджет МО</w:t>
            </w:r>
            <w:r w:rsidRPr="00BD00F8">
              <w:rPr>
                <w:iCs/>
              </w:rPr>
              <w:t xml:space="preserve"> </w:t>
            </w:r>
            <w:r w:rsidR="009E785A">
              <w:t>«Холм-Жирковский муниципальный</w:t>
            </w:r>
            <w:r w:rsidRPr="00BD00F8">
              <w:t xml:space="preserve"> округ» Смоленской области</w:t>
            </w:r>
            <w:r w:rsidR="009E785A">
              <w:t>;</w:t>
            </w:r>
          </w:p>
          <w:p w:rsidR="004C346A" w:rsidRPr="000B6FE4" w:rsidRDefault="004C346A" w:rsidP="007516D4">
            <w:pPr>
              <w:spacing w:line="254" w:lineRule="auto"/>
              <w:jc w:val="both"/>
              <w:rPr>
                <w:rFonts w:eastAsia="Arial Unicode MS"/>
                <w:iCs/>
              </w:rPr>
            </w:pPr>
          </w:p>
        </w:tc>
      </w:tr>
      <w:tr w:rsidR="004C346A" w:rsidRPr="000B6FE4" w:rsidTr="002F1A52">
        <w:trPr>
          <w:cantSplit/>
          <w:trHeight w:val="677"/>
        </w:trPr>
        <w:tc>
          <w:tcPr>
            <w:tcW w:w="1841" w:type="pct"/>
            <w:vAlign w:val="center"/>
            <w:hideMark/>
          </w:tcPr>
          <w:p w:rsidR="004C346A" w:rsidRPr="00943AE4" w:rsidRDefault="004C346A" w:rsidP="002F1A52">
            <w:pPr>
              <w:spacing w:line="254" w:lineRule="auto"/>
              <w:rPr>
                <w:rFonts w:eastAsia="Arial Unicode MS"/>
              </w:rPr>
            </w:pPr>
            <w:r w:rsidRPr="00943AE4">
              <w:rPr>
                <w:rFonts w:eastAsia="Arial Unicode MS"/>
              </w:rPr>
              <w:t xml:space="preserve">Ожидаемые результаты реализации муниципальной программы </w:t>
            </w:r>
          </w:p>
        </w:tc>
        <w:tc>
          <w:tcPr>
            <w:tcW w:w="3159" w:type="pct"/>
            <w:vAlign w:val="center"/>
          </w:tcPr>
          <w:p w:rsidR="004C346A" w:rsidRPr="00943AE4" w:rsidRDefault="004C346A" w:rsidP="002F1A52">
            <w:pPr>
              <w:spacing w:line="254" w:lineRule="auto"/>
              <w:jc w:val="both"/>
            </w:pPr>
            <w:r w:rsidRPr="00943AE4">
              <w:t xml:space="preserve">- </w:t>
            </w:r>
            <w:r w:rsidRPr="00943AE4">
              <w:rPr>
                <w:sz w:val="22"/>
                <w:szCs w:val="22"/>
              </w:rPr>
              <w:t>Увеличение доли граждан, систематически занимающихся физической культурой и спортом до 80%;</w:t>
            </w:r>
          </w:p>
          <w:p w:rsidR="004C346A" w:rsidRPr="00943AE4" w:rsidRDefault="004C346A" w:rsidP="002F1A52">
            <w:pPr>
              <w:spacing w:line="254" w:lineRule="auto"/>
              <w:jc w:val="both"/>
            </w:pPr>
            <w:r w:rsidRPr="00943AE4">
              <w:t xml:space="preserve"> - увеличение доли граждан, ведущих здоровый образ жизни - 15 % к 2030 г</w:t>
            </w:r>
            <w:r w:rsidR="009E785A">
              <w:t>.</w:t>
            </w:r>
            <w:r w:rsidRPr="00943AE4">
              <w:t>);</w:t>
            </w:r>
          </w:p>
          <w:p w:rsidR="004C346A" w:rsidRPr="00943AE4" w:rsidRDefault="004C346A" w:rsidP="002F1A52">
            <w:pPr>
              <w:spacing w:line="254" w:lineRule="auto"/>
              <w:jc w:val="both"/>
            </w:pPr>
            <w:r w:rsidRPr="00943AE4">
              <w:t xml:space="preserve"> - увеличение доли граждан, вовлечённых в мероприятия по укреп</w:t>
            </w:r>
            <w:r>
              <w:t>лению общественного здоровья (</w:t>
            </w:r>
            <w:r w:rsidRPr="00943AE4">
              <w:t>80</w:t>
            </w:r>
            <w:r>
              <w:t xml:space="preserve"> % к</w:t>
            </w:r>
            <w:r w:rsidRPr="00943AE4">
              <w:t xml:space="preserve"> 2030 г</w:t>
            </w:r>
            <w:r w:rsidR="009E785A">
              <w:t>.</w:t>
            </w:r>
            <w:r w:rsidRPr="00943AE4">
              <w:t xml:space="preserve">); </w:t>
            </w:r>
          </w:p>
          <w:p w:rsidR="004C346A" w:rsidRPr="00015B22" w:rsidRDefault="004C346A" w:rsidP="002F1A52">
            <w:pPr>
              <w:spacing w:line="254" w:lineRule="auto"/>
              <w:jc w:val="both"/>
            </w:pPr>
            <w:r w:rsidRPr="00943AE4">
              <w:t>- снижение уровня распр</w:t>
            </w:r>
            <w:r>
              <w:t>остранённости</w:t>
            </w:r>
            <w:r w:rsidRPr="00943AE4">
              <w:t xml:space="preserve"> потребления </w:t>
            </w:r>
            <w:proofErr w:type="spellStart"/>
            <w:r w:rsidRPr="00943AE4">
              <w:t>никотинсодержащей</w:t>
            </w:r>
            <w:proofErr w:type="spellEnd"/>
            <w:r w:rsidRPr="00943AE4">
              <w:t xml:space="preserve"> продукции и алкоголя среди населения Холм-Жирковского муниципального округа (до 1</w:t>
            </w:r>
            <w:r>
              <w:t>0 % к</w:t>
            </w:r>
            <w:r w:rsidRPr="00943AE4">
              <w:t xml:space="preserve"> 2030 г</w:t>
            </w:r>
            <w:r w:rsidR="009E785A">
              <w:t>.</w:t>
            </w:r>
            <w:r w:rsidRPr="00943AE4">
              <w:t>).</w:t>
            </w:r>
          </w:p>
        </w:tc>
      </w:tr>
    </w:tbl>
    <w:p w:rsidR="004E17A1" w:rsidRPr="006B133F" w:rsidRDefault="004E17A1" w:rsidP="00F02C58">
      <w:pPr>
        <w:jc w:val="center"/>
        <w:rPr>
          <w:noProof/>
        </w:rPr>
      </w:pPr>
    </w:p>
    <w:p w:rsidR="002421EF" w:rsidRDefault="00495B50" w:rsidP="004A09D9">
      <w:pPr>
        <w:ind w:left="720"/>
        <w:contextualSpacing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</w:t>
      </w:r>
      <w:r w:rsidR="00E204D3">
        <w:rPr>
          <w:b/>
          <w:sz w:val="20"/>
          <w:szCs w:val="20"/>
        </w:rPr>
        <w:t xml:space="preserve">                     </w:t>
      </w:r>
    </w:p>
    <w:p w:rsidR="004C346A" w:rsidRDefault="004C346A" w:rsidP="004C346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4C346A">
        <w:rPr>
          <w:rFonts w:ascii="Times New Roman" w:hAnsi="Times New Roman" w:cs="Times New Roman"/>
          <w:sz w:val="28"/>
          <w:szCs w:val="28"/>
        </w:rPr>
        <w:t xml:space="preserve">ОЦЕНКА ТЕКУЩЕЙ СИТУАЦИИ В </w:t>
      </w:r>
      <w:r w:rsidR="00983528">
        <w:rPr>
          <w:rFonts w:ascii="Times New Roman" w:hAnsi="Times New Roman" w:cs="Times New Roman"/>
          <w:sz w:val="28"/>
          <w:szCs w:val="28"/>
        </w:rPr>
        <w:t xml:space="preserve">ХОЛМ-ЖИРКОВСКОМ </w:t>
      </w:r>
      <w:r w:rsidRPr="004C346A">
        <w:rPr>
          <w:rFonts w:ascii="Times New Roman" w:hAnsi="Times New Roman" w:cs="Times New Roman"/>
          <w:sz w:val="28"/>
          <w:szCs w:val="28"/>
        </w:rPr>
        <w:t xml:space="preserve">МУНИЦИПАЛЬНОМ ОКРУГЕ </w:t>
      </w:r>
    </w:p>
    <w:p w:rsidR="004C346A" w:rsidRDefault="004C346A" w:rsidP="004C346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C346A" w:rsidRPr="00252CFD" w:rsidRDefault="004C346A" w:rsidP="00684470">
      <w:pPr>
        <w:ind w:firstLine="539"/>
        <w:jc w:val="both"/>
        <w:rPr>
          <w:b/>
          <w:sz w:val="28"/>
          <w:szCs w:val="28"/>
        </w:rPr>
      </w:pPr>
      <w:proofErr w:type="gramStart"/>
      <w:r w:rsidRPr="00252CFD">
        <w:rPr>
          <w:sz w:val="28"/>
          <w:szCs w:val="28"/>
        </w:rPr>
        <w:t xml:space="preserve">Комплексная программа </w:t>
      </w:r>
      <w:r w:rsidR="00684470" w:rsidRPr="0012212A">
        <w:rPr>
          <w:sz w:val="28"/>
          <w:szCs w:val="28"/>
        </w:rPr>
        <w:t>«Укрепление общественного здоровья на территории муниципально</w:t>
      </w:r>
      <w:r w:rsidR="00684470">
        <w:rPr>
          <w:sz w:val="28"/>
          <w:szCs w:val="28"/>
        </w:rPr>
        <w:t>го образования «Холм-Жирковский</w:t>
      </w:r>
      <w:r w:rsidR="00684470" w:rsidRPr="0012212A">
        <w:rPr>
          <w:sz w:val="28"/>
          <w:szCs w:val="28"/>
        </w:rPr>
        <w:t xml:space="preserve"> муниципальный округ» Смоленской области»</w:t>
      </w:r>
      <w:r w:rsidR="00684470">
        <w:rPr>
          <w:sz w:val="28"/>
          <w:szCs w:val="28"/>
        </w:rPr>
        <w:t xml:space="preserve"> </w:t>
      </w:r>
      <w:r w:rsidR="00684470" w:rsidRPr="00252CFD">
        <w:rPr>
          <w:b/>
          <w:sz w:val="28"/>
          <w:szCs w:val="28"/>
        </w:rPr>
        <w:t xml:space="preserve"> </w:t>
      </w:r>
      <w:r w:rsidRPr="00252CFD">
        <w:rPr>
          <w:sz w:val="28"/>
          <w:szCs w:val="28"/>
        </w:rPr>
        <w:t xml:space="preserve">(далее - Программа) определяет цели, задачи и принципы государственной политики Российской Федерации в области общественного здоровья, направленные на обеспечение национальных интересов и реализацию стратегических национальных приоритетов в сфере формирования здорового образа жизни, профилактики неинфекционных и инфекционных заболеваний у населения </w:t>
      </w:r>
      <w:r w:rsidR="00684470">
        <w:rPr>
          <w:sz w:val="28"/>
          <w:szCs w:val="28"/>
        </w:rPr>
        <w:t xml:space="preserve">Холм-Жирковского </w:t>
      </w:r>
      <w:r w:rsidRPr="00252CFD">
        <w:rPr>
          <w:sz w:val="28"/>
          <w:szCs w:val="28"/>
        </w:rPr>
        <w:t xml:space="preserve"> муниципального округа  на долгосрочную перспективу.</w:t>
      </w:r>
      <w:proofErr w:type="gramEnd"/>
    </w:p>
    <w:p w:rsidR="004C346A" w:rsidRPr="00252CFD" w:rsidRDefault="004C346A" w:rsidP="004C346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52CFD">
        <w:rPr>
          <w:rFonts w:ascii="Times New Roman" w:hAnsi="Times New Roman" w:cs="Times New Roman"/>
          <w:sz w:val="28"/>
          <w:szCs w:val="28"/>
        </w:rPr>
        <w:t xml:space="preserve">Согласно Прогнозу долгосрочного социально-экономического развития Российской Федерации на период до 2030 года акцент государственной демографической </w:t>
      </w:r>
      <w:proofErr w:type="gramStart"/>
      <w:r w:rsidRPr="00252CFD">
        <w:rPr>
          <w:rFonts w:ascii="Times New Roman" w:hAnsi="Times New Roman" w:cs="Times New Roman"/>
          <w:sz w:val="28"/>
          <w:szCs w:val="28"/>
        </w:rPr>
        <w:t>политики на формирование</w:t>
      </w:r>
      <w:proofErr w:type="gramEnd"/>
      <w:r w:rsidRPr="00252CFD">
        <w:rPr>
          <w:rFonts w:ascii="Times New Roman" w:hAnsi="Times New Roman" w:cs="Times New Roman"/>
          <w:sz w:val="28"/>
          <w:szCs w:val="28"/>
        </w:rPr>
        <w:t xml:space="preserve"> здорового образа жизни, на профилактику алкоголизма, </w:t>
      </w:r>
      <w:proofErr w:type="spellStart"/>
      <w:r w:rsidRPr="00252CFD">
        <w:rPr>
          <w:rFonts w:ascii="Times New Roman" w:hAnsi="Times New Roman" w:cs="Times New Roman"/>
          <w:sz w:val="28"/>
          <w:szCs w:val="28"/>
        </w:rPr>
        <w:t>табакокурения</w:t>
      </w:r>
      <w:proofErr w:type="spellEnd"/>
      <w:r w:rsidRPr="00252CFD">
        <w:rPr>
          <w:rFonts w:ascii="Times New Roman" w:hAnsi="Times New Roman" w:cs="Times New Roman"/>
          <w:sz w:val="28"/>
          <w:szCs w:val="28"/>
        </w:rPr>
        <w:t xml:space="preserve"> и наркомании позволит улучшить (снизить) показатели смертности.</w:t>
      </w:r>
    </w:p>
    <w:p w:rsidR="004C346A" w:rsidRPr="00252CFD" w:rsidRDefault="004C346A" w:rsidP="004C346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52CFD">
        <w:rPr>
          <w:rFonts w:ascii="Times New Roman" w:hAnsi="Times New Roman" w:cs="Times New Roman"/>
          <w:sz w:val="28"/>
          <w:szCs w:val="28"/>
        </w:rPr>
        <w:t>Правовую основу Программы составляют:</w:t>
      </w:r>
    </w:p>
    <w:p w:rsidR="004C346A" w:rsidRPr="00252CFD" w:rsidRDefault="004C346A" w:rsidP="004C346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52CFD">
        <w:rPr>
          <w:rFonts w:ascii="Times New Roman" w:hAnsi="Times New Roman" w:cs="Times New Roman"/>
          <w:sz w:val="28"/>
          <w:szCs w:val="28"/>
        </w:rPr>
        <w:t xml:space="preserve">- </w:t>
      </w:r>
      <w:hyperlink r:id="rId8" w:history="1">
        <w:r w:rsidRPr="00252CFD">
          <w:rPr>
            <w:rFonts w:ascii="Times New Roman" w:hAnsi="Times New Roman" w:cs="Times New Roman"/>
            <w:sz w:val="28"/>
            <w:szCs w:val="28"/>
          </w:rPr>
          <w:t>Конституция</w:t>
        </w:r>
      </w:hyperlink>
      <w:r w:rsidRPr="00252CFD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4C346A" w:rsidRPr="00252CFD" w:rsidRDefault="004C346A" w:rsidP="004C346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52CFD">
        <w:rPr>
          <w:rFonts w:ascii="Times New Roman" w:hAnsi="Times New Roman" w:cs="Times New Roman"/>
          <w:sz w:val="28"/>
          <w:szCs w:val="28"/>
        </w:rPr>
        <w:t xml:space="preserve">- Федеральный </w:t>
      </w:r>
      <w:hyperlink r:id="rId9" w:history="1">
        <w:r w:rsidRPr="00252CFD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252CFD">
        <w:rPr>
          <w:rFonts w:ascii="Times New Roman" w:hAnsi="Times New Roman" w:cs="Times New Roman"/>
          <w:sz w:val="28"/>
          <w:szCs w:val="28"/>
        </w:rPr>
        <w:t xml:space="preserve"> от 28 июня 2014 года </w:t>
      </w:r>
      <w:r w:rsidR="00F45F30">
        <w:rPr>
          <w:rFonts w:ascii="Times New Roman" w:hAnsi="Times New Roman" w:cs="Times New Roman"/>
          <w:sz w:val="28"/>
          <w:szCs w:val="28"/>
        </w:rPr>
        <w:t>№</w:t>
      </w:r>
      <w:r w:rsidRPr="00252CFD">
        <w:rPr>
          <w:rFonts w:ascii="Times New Roman" w:hAnsi="Times New Roman" w:cs="Times New Roman"/>
          <w:sz w:val="28"/>
          <w:szCs w:val="28"/>
        </w:rPr>
        <w:t xml:space="preserve"> 172-ФЗ </w:t>
      </w:r>
      <w:r w:rsidR="00684470">
        <w:rPr>
          <w:rFonts w:ascii="Times New Roman" w:hAnsi="Times New Roman" w:cs="Times New Roman"/>
          <w:sz w:val="28"/>
          <w:szCs w:val="28"/>
        </w:rPr>
        <w:t>«</w:t>
      </w:r>
      <w:r w:rsidRPr="00252CFD">
        <w:rPr>
          <w:rFonts w:ascii="Times New Roman" w:hAnsi="Times New Roman" w:cs="Times New Roman"/>
          <w:sz w:val="28"/>
          <w:szCs w:val="28"/>
        </w:rPr>
        <w:t>О стратегическом планировании в Российской Федерации</w:t>
      </w:r>
      <w:r w:rsidR="00684470">
        <w:rPr>
          <w:rFonts w:ascii="Times New Roman" w:hAnsi="Times New Roman" w:cs="Times New Roman"/>
          <w:sz w:val="28"/>
          <w:szCs w:val="28"/>
        </w:rPr>
        <w:t>»</w:t>
      </w:r>
      <w:r w:rsidRPr="00252CFD">
        <w:rPr>
          <w:rFonts w:ascii="Times New Roman" w:hAnsi="Times New Roman" w:cs="Times New Roman"/>
          <w:sz w:val="28"/>
          <w:szCs w:val="28"/>
        </w:rPr>
        <w:t>;</w:t>
      </w:r>
    </w:p>
    <w:p w:rsidR="004C346A" w:rsidRPr="00252CFD" w:rsidRDefault="004C346A" w:rsidP="004C346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52CFD">
        <w:rPr>
          <w:rFonts w:ascii="Times New Roman" w:hAnsi="Times New Roman" w:cs="Times New Roman"/>
          <w:sz w:val="28"/>
          <w:szCs w:val="28"/>
        </w:rPr>
        <w:t xml:space="preserve">- </w:t>
      </w:r>
      <w:hyperlink r:id="rId10" w:history="1">
        <w:r w:rsidRPr="00252CFD">
          <w:rPr>
            <w:rFonts w:ascii="Times New Roman" w:hAnsi="Times New Roman" w:cs="Times New Roman"/>
            <w:sz w:val="28"/>
            <w:szCs w:val="28"/>
          </w:rPr>
          <w:t>Стратегия</w:t>
        </w:r>
      </w:hyperlink>
      <w:r w:rsidRPr="00252CFD">
        <w:rPr>
          <w:rFonts w:ascii="Times New Roman" w:hAnsi="Times New Roman" w:cs="Times New Roman"/>
          <w:sz w:val="28"/>
          <w:szCs w:val="28"/>
        </w:rPr>
        <w:t xml:space="preserve"> национальной безопасности Российской Федерации, </w:t>
      </w:r>
      <w:r w:rsidRPr="00252CFD">
        <w:rPr>
          <w:rFonts w:ascii="Times New Roman" w:hAnsi="Times New Roman" w:cs="Times New Roman"/>
          <w:sz w:val="28"/>
          <w:szCs w:val="28"/>
        </w:rPr>
        <w:lastRenderedPageBreak/>
        <w:t xml:space="preserve">утвержденная Указом Президента Российской Федерации от </w:t>
      </w:r>
      <w:r w:rsidR="00684470">
        <w:rPr>
          <w:rFonts w:ascii="Times New Roman" w:hAnsi="Times New Roman" w:cs="Times New Roman"/>
          <w:sz w:val="28"/>
          <w:szCs w:val="28"/>
        </w:rPr>
        <w:t xml:space="preserve">02.07.2021 г. </w:t>
      </w:r>
      <w:r w:rsidR="00F45F30">
        <w:rPr>
          <w:rFonts w:ascii="Times New Roman" w:hAnsi="Times New Roman" w:cs="Times New Roman"/>
          <w:sz w:val="28"/>
          <w:szCs w:val="28"/>
        </w:rPr>
        <w:t>№</w:t>
      </w:r>
      <w:r w:rsidR="00684470">
        <w:rPr>
          <w:rFonts w:ascii="Times New Roman" w:hAnsi="Times New Roman" w:cs="Times New Roman"/>
          <w:sz w:val="28"/>
          <w:szCs w:val="28"/>
        </w:rPr>
        <w:t xml:space="preserve"> 400</w:t>
      </w:r>
      <w:r w:rsidRPr="00252CFD">
        <w:rPr>
          <w:rFonts w:ascii="Times New Roman" w:hAnsi="Times New Roman" w:cs="Times New Roman"/>
          <w:sz w:val="28"/>
          <w:szCs w:val="28"/>
        </w:rPr>
        <w:t>;</w:t>
      </w:r>
    </w:p>
    <w:p w:rsidR="004C346A" w:rsidRPr="00252CFD" w:rsidRDefault="004C346A" w:rsidP="004C346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52CFD">
        <w:rPr>
          <w:rFonts w:ascii="Times New Roman" w:hAnsi="Times New Roman" w:cs="Times New Roman"/>
          <w:sz w:val="28"/>
          <w:szCs w:val="28"/>
        </w:rPr>
        <w:t>- Национальный проект «Продолжител</w:t>
      </w:r>
      <w:r w:rsidR="00F45F30">
        <w:rPr>
          <w:rFonts w:ascii="Times New Roman" w:hAnsi="Times New Roman" w:cs="Times New Roman"/>
          <w:sz w:val="28"/>
          <w:szCs w:val="28"/>
        </w:rPr>
        <w:t>ьная и активная жизнь», утвержден</w:t>
      </w:r>
      <w:r w:rsidRPr="00252CFD">
        <w:rPr>
          <w:rFonts w:ascii="Times New Roman" w:hAnsi="Times New Roman" w:cs="Times New Roman"/>
          <w:sz w:val="28"/>
          <w:szCs w:val="28"/>
        </w:rPr>
        <w:t>ный Министерством здравоохранения Российской Федерации и Советом при Президенте Российской Федерации по стратегическому развитию и национальным проектам;</w:t>
      </w:r>
    </w:p>
    <w:p w:rsidR="004C346A" w:rsidRDefault="004C346A" w:rsidP="004C34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2CFD">
        <w:rPr>
          <w:rFonts w:ascii="Times New Roman" w:hAnsi="Times New Roman" w:cs="Times New Roman"/>
          <w:sz w:val="28"/>
          <w:szCs w:val="28"/>
        </w:rPr>
        <w:t>а также иные нормативные правовые акты и документы, в том числе документы Всемирной организации здравоохранения.</w:t>
      </w:r>
    </w:p>
    <w:p w:rsidR="004C346A" w:rsidRPr="00771DE0" w:rsidRDefault="004C346A" w:rsidP="004C346A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Холм-Жирковский </w:t>
      </w:r>
      <w:r w:rsidRPr="00771DE0">
        <w:rPr>
          <w:rFonts w:ascii="Times New Roman" w:hAnsi="Times New Roman" w:cs="Times New Roman"/>
          <w:b w:val="0"/>
          <w:sz w:val="28"/>
          <w:szCs w:val="28"/>
        </w:rPr>
        <w:t xml:space="preserve">муниципальный округ расположен в </w:t>
      </w:r>
      <w:r>
        <w:rPr>
          <w:rFonts w:ascii="Times New Roman" w:hAnsi="Times New Roman" w:cs="Times New Roman"/>
          <w:b w:val="0"/>
          <w:sz w:val="28"/>
          <w:szCs w:val="28"/>
        </w:rPr>
        <w:t>северо</w:t>
      </w:r>
      <w:r w:rsidRPr="00771DE0">
        <w:rPr>
          <w:rFonts w:ascii="Times New Roman" w:hAnsi="Times New Roman" w:cs="Times New Roman"/>
          <w:b w:val="0"/>
          <w:sz w:val="28"/>
          <w:szCs w:val="28"/>
        </w:rPr>
        <w:t>-западной части С</w:t>
      </w:r>
      <w:r>
        <w:rPr>
          <w:rFonts w:ascii="Times New Roman" w:hAnsi="Times New Roman" w:cs="Times New Roman"/>
          <w:b w:val="0"/>
          <w:sz w:val="28"/>
          <w:szCs w:val="28"/>
        </w:rPr>
        <w:t>моленской</w:t>
      </w:r>
      <w:r w:rsidRPr="00771DE0">
        <w:rPr>
          <w:rFonts w:ascii="Times New Roman" w:hAnsi="Times New Roman" w:cs="Times New Roman"/>
          <w:b w:val="0"/>
          <w:sz w:val="28"/>
          <w:szCs w:val="28"/>
        </w:rPr>
        <w:t xml:space="preserve"> области, 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38 км от трассы М-1. </w:t>
      </w:r>
      <w:r w:rsidRPr="00771DE0">
        <w:rPr>
          <w:rFonts w:ascii="Times New Roman" w:hAnsi="Times New Roman" w:cs="Times New Roman"/>
          <w:b w:val="0"/>
          <w:sz w:val="28"/>
          <w:szCs w:val="28"/>
        </w:rPr>
        <w:t>П</w:t>
      </w:r>
      <w:r>
        <w:rPr>
          <w:rFonts w:ascii="Times New Roman" w:hAnsi="Times New Roman" w:cs="Times New Roman"/>
          <w:b w:val="0"/>
          <w:sz w:val="28"/>
          <w:szCs w:val="28"/>
        </w:rPr>
        <w:t>лощадь округа -  2033 км</w:t>
      </w:r>
      <w:proofErr w:type="gramStart"/>
      <w:r>
        <w:rPr>
          <w:rFonts w:ascii="Times New Roman" w:hAnsi="Times New Roman" w:cs="Times New Roman"/>
          <w:b w:val="0"/>
          <w:sz w:val="28"/>
          <w:szCs w:val="28"/>
          <w:vertAlign w:val="superscript"/>
        </w:rPr>
        <w:t>2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>, из них 57</w:t>
      </w:r>
      <w:r w:rsidRPr="00771DE0">
        <w:rPr>
          <w:rFonts w:ascii="Times New Roman" w:hAnsi="Times New Roman" w:cs="Times New Roman"/>
          <w:b w:val="0"/>
          <w:sz w:val="28"/>
          <w:szCs w:val="28"/>
        </w:rPr>
        <w:t>% - лесные площади. Общее количество населенных пунктов –</w:t>
      </w:r>
      <w:r w:rsidR="0068447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178</w:t>
      </w:r>
      <w:r w:rsidRPr="00771DE0">
        <w:rPr>
          <w:rFonts w:ascii="Times New Roman" w:hAnsi="Times New Roman" w:cs="Times New Roman"/>
          <w:b w:val="0"/>
          <w:sz w:val="28"/>
          <w:szCs w:val="28"/>
        </w:rPr>
        <w:t xml:space="preserve">, центр района – поселок городского типа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Холм-Жирковский </w:t>
      </w:r>
      <w:r w:rsidRPr="00771DE0">
        <w:rPr>
          <w:rFonts w:ascii="Times New Roman" w:hAnsi="Times New Roman" w:cs="Times New Roman"/>
          <w:b w:val="0"/>
          <w:sz w:val="28"/>
          <w:szCs w:val="28"/>
        </w:rPr>
        <w:t>– находится в 1</w:t>
      </w:r>
      <w:r>
        <w:rPr>
          <w:rFonts w:ascii="Times New Roman" w:hAnsi="Times New Roman" w:cs="Times New Roman"/>
          <w:b w:val="0"/>
          <w:sz w:val="28"/>
          <w:szCs w:val="28"/>
        </w:rPr>
        <w:t>62</w:t>
      </w:r>
      <w:r w:rsidRPr="00771DE0">
        <w:rPr>
          <w:rFonts w:ascii="Times New Roman" w:hAnsi="Times New Roman" w:cs="Times New Roman"/>
          <w:b w:val="0"/>
          <w:sz w:val="28"/>
          <w:szCs w:val="28"/>
        </w:rPr>
        <w:t xml:space="preserve"> км по </w:t>
      </w:r>
      <w:proofErr w:type="spellStart"/>
      <w:proofErr w:type="gramStart"/>
      <w:r w:rsidRPr="00771DE0">
        <w:rPr>
          <w:rFonts w:ascii="Times New Roman" w:hAnsi="Times New Roman" w:cs="Times New Roman"/>
          <w:b w:val="0"/>
          <w:sz w:val="28"/>
          <w:szCs w:val="28"/>
        </w:rPr>
        <w:t>по</w:t>
      </w:r>
      <w:proofErr w:type="spellEnd"/>
      <w:proofErr w:type="gramEnd"/>
      <w:r w:rsidRPr="00771DE0">
        <w:rPr>
          <w:rFonts w:ascii="Times New Roman" w:hAnsi="Times New Roman" w:cs="Times New Roman"/>
          <w:b w:val="0"/>
          <w:sz w:val="28"/>
          <w:szCs w:val="28"/>
        </w:rPr>
        <w:t xml:space="preserve"> автомобильной дороге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от г. Смоленск</w:t>
      </w:r>
      <w:r w:rsidR="00684470">
        <w:rPr>
          <w:rFonts w:ascii="Times New Roman" w:hAnsi="Times New Roman" w:cs="Times New Roman"/>
          <w:b w:val="0"/>
          <w:sz w:val="28"/>
          <w:szCs w:val="28"/>
        </w:rPr>
        <w:t>а</w:t>
      </w:r>
      <w:r w:rsidRPr="00771DE0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4C346A" w:rsidRPr="00771DE0" w:rsidRDefault="004C346A" w:rsidP="004C346A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71DE0">
        <w:rPr>
          <w:rFonts w:ascii="Times New Roman" w:hAnsi="Times New Roman" w:cs="Times New Roman"/>
          <w:b w:val="0"/>
          <w:sz w:val="28"/>
          <w:szCs w:val="28"/>
        </w:rPr>
        <w:t xml:space="preserve">С запада и севера граничит с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Тверской </w:t>
      </w:r>
      <w:r w:rsidRPr="00771DE0">
        <w:rPr>
          <w:rFonts w:ascii="Times New Roman" w:hAnsi="Times New Roman" w:cs="Times New Roman"/>
          <w:b w:val="0"/>
          <w:sz w:val="28"/>
          <w:szCs w:val="28"/>
        </w:rPr>
        <w:t xml:space="preserve">областью,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Ярцевским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Сафоновским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F1A52">
        <w:rPr>
          <w:rFonts w:ascii="Times New Roman" w:hAnsi="Times New Roman" w:cs="Times New Roman"/>
          <w:b w:val="0"/>
          <w:sz w:val="28"/>
          <w:szCs w:val="28"/>
        </w:rPr>
        <w:t xml:space="preserve">муниципальными </w:t>
      </w:r>
      <w:r>
        <w:rPr>
          <w:rFonts w:ascii="Times New Roman" w:hAnsi="Times New Roman" w:cs="Times New Roman"/>
          <w:b w:val="0"/>
          <w:sz w:val="28"/>
          <w:szCs w:val="28"/>
        </w:rPr>
        <w:t>округами</w:t>
      </w:r>
      <w:r w:rsidRPr="00771DE0">
        <w:rPr>
          <w:rFonts w:ascii="Times New Roman" w:hAnsi="Times New Roman" w:cs="Times New Roman"/>
          <w:b w:val="0"/>
          <w:sz w:val="28"/>
          <w:szCs w:val="28"/>
        </w:rPr>
        <w:t xml:space="preserve">, на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востоке </w:t>
      </w:r>
      <w:r w:rsidRPr="00771DE0">
        <w:rPr>
          <w:rFonts w:ascii="Times New Roman" w:hAnsi="Times New Roman" w:cs="Times New Roman"/>
          <w:b w:val="0"/>
          <w:sz w:val="28"/>
          <w:szCs w:val="28"/>
        </w:rPr>
        <w:t>– с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Вяземским </w:t>
      </w:r>
      <w:r w:rsidR="002F1A52">
        <w:rPr>
          <w:rFonts w:ascii="Times New Roman" w:hAnsi="Times New Roman" w:cs="Times New Roman"/>
          <w:b w:val="0"/>
          <w:sz w:val="28"/>
          <w:szCs w:val="28"/>
        </w:rPr>
        <w:t xml:space="preserve">муниципальным </w:t>
      </w:r>
      <w:r>
        <w:rPr>
          <w:rFonts w:ascii="Times New Roman" w:hAnsi="Times New Roman" w:cs="Times New Roman"/>
          <w:b w:val="0"/>
          <w:sz w:val="28"/>
          <w:szCs w:val="28"/>
        </w:rPr>
        <w:t>округом</w:t>
      </w:r>
      <w:r w:rsidRPr="00771DE0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4C346A" w:rsidRPr="00771DE0" w:rsidRDefault="004C346A" w:rsidP="004C346A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Холм-Жирковский </w:t>
      </w:r>
      <w:r w:rsidRPr="00771DE0">
        <w:rPr>
          <w:rFonts w:ascii="Times New Roman" w:hAnsi="Times New Roman" w:cs="Times New Roman"/>
          <w:b w:val="0"/>
          <w:sz w:val="28"/>
          <w:szCs w:val="28"/>
        </w:rPr>
        <w:t>муниципальный округ расположен в умеренных широтах вдали от морских побережий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 полноводных рек</w:t>
      </w:r>
      <w:r w:rsidRPr="00771DE0">
        <w:rPr>
          <w:rFonts w:ascii="Times New Roman" w:hAnsi="Times New Roman" w:cs="Times New Roman"/>
          <w:b w:val="0"/>
          <w:sz w:val="28"/>
          <w:szCs w:val="28"/>
        </w:rPr>
        <w:t>, что объясняет континентальный климат района.</w:t>
      </w:r>
    </w:p>
    <w:p w:rsidR="004C346A" w:rsidRPr="00A55A2B" w:rsidRDefault="004C346A" w:rsidP="004C346A">
      <w:pPr>
        <w:spacing w:line="276" w:lineRule="auto"/>
        <w:ind w:firstLine="708"/>
        <w:jc w:val="both"/>
        <w:rPr>
          <w:sz w:val="28"/>
          <w:szCs w:val="28"/>
        </w:rPr>
      </w:pPr>
      <w:r w:rsidRPr="00A55A2B">
        <w:rPr>
          <w:sz w:val="28"/>
          <w:szCs w:val="28"/>
        </w:rPr>
        <w:t xml:space="preserve">Показатели общественного здоровья не только определяют состояние здоровья населения, но и характеризуют уровень социально-экономического развития территории в целом, степень медицинской грамотности населения и персональной ответственности граждан за состояние своего здоровья, уровень и качество организации медицинской помощи. </w:t>
      </w:r>
    </w:p>
    <w:p w:rsidR="004C346A" w:rsidRPr="00A55A2B" w:rsidRDefault="004C346A" w:rsidP="004C346A">
      <w:pPr>
        <w:spacing w:line="276" w:lineRule="auto"/>
        <w:ind w:firstLine="708"/>
        <w:jc w:val="both"/>
        <w:rPr>
          <w:sz w:val="28"/>
          <w:szCs w:val="28"/>
        </w:rPr>
      </w:pPr>
      <w:r w:rsidRPr="00A55A2B">
        <w:rPr>
          <w:sz w:val="28"/>
          <w:szCs w:val="28"/>
        </w:rPr>
        <w:t>Численность населения Холм-Жирковского муниципального округа Смоленской области на начало 2025 года  - 7716 человек.</w:t>
      </w:r>
    </w:p>
    <w:p w:rsidR="004C346A" w:rsidRPr="00A55A2B" w:rsidRDefault="004C346A" w:rsidP="004C346A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A55A2B">
        <w:rPr>
          <w:color w:val="000000"/>
          <w:sz w:val="28"/>
          <w:szCs w:val="28"/>
        </w:rPr>
        <w:t>Население трудоспособного возраста на начало 2025 года составляет 4282 человека или  55,52 %</w:t>
      </w:r>
      <w:r w:rsidR="000156D0">
        <w:rPr>
          <w:color w:val="000000"/>
          <w:sz w:val="28"/>
          <w:szCs w:val="28"/>
        </w:rPr>
        <w:t xml:space="preserve"> </w:t>
      </w:r>
      <w:r w:rsidRPr="00A55A2B">
        <w:rPr>
          <w:color w:val="000000"/>
          <w:sz w:val="28"/>
          <w:szCs w:val="28"/>
        </w:rPr>
        <w:t xml:space="preserve"> от общей численности населения. Старше трудоспособного возраста  - 2287 человека </w:t>
      </w:r>
      <w:proofErr w:type="gramStart"/>
      <w:r w:rsidRPr="00A55A2B">
        <w:rPr>
          <w:color w:val="000000"/>
          <w:sz w:val="28"/>
          <w:szCs w:val="28"/>
        </w:rPr>
        <w:t xml:space="preserve">( </w:t>
      </w:r>
      <w:proofErr w:type="gramEnd"/>
      <w:r w:rsidRPr="00A55A2B">
        <w:rPr>
          <w:color w:val="000000"/>
          <w:sz w:val="28"/>
          <w:szCs w:val="28"/>
        </w:rPr>
        <w:t>29,64 %), младше трудоспособного возраста 1147 человек или 14,87 %.</w:t>
      </w:r>
    </w:p>
    <w:p w:rsidR="004C346A" w:rsidRPr="00A55A2B" w:rsidRDefault="004C346A" w:rsidP="004C346A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A55A2B">
        <w:rPr>
          <w:color w:val="000000"/>
          <w:sz w:val="28"/>
          <w:szCs w:val="28"/>
        </w:rPr>
        <w:t>Мужчин на  начало 2025 года насчитывалось 3625 человек, что составляет 46,99% от общего населения округа, женщины  составляют 53,02 % населения или 4091человек.</w:t>
      </w:r>
    </w:p>
    <w:p w:rsidR="004C346A" w:rsidRPr="00A55A2B" w:rsidRDefault="004C346A" w:rsidP="004C346A">
      <w:pPr>
        <w:spacing w:line="276" w:lineRule="auto"/>
        <w:jc w:val="both"/>
        <w:rPr>
          <w:b/>
          <w:color w:val="FF0000"/>
          <w:sz w:val="28"/>
          <w:szCs w:val="28"/>
        </w:rPr>
      </w:pPr>
    </w:p>
    <w:p w:rsidR="004C346A" w:rsidRDefault="004C346A" w:rsidP="004C346A">
      <w:pPr>
        <w:jc w:val="center"/>
        <w:rPr>
          <w:b/>
        </w:rPr>
      </w:pPr>
    </w:p>
    <w:p w:rsidR="004C346A" w:rsidRPr="004C346A" w:rsidRDefault="004C346A" w:rsidP="004C346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C346A" w:rsidRPr="00A55A2B" w:rsidRDefault="004C346A" w:rsidP="004C346A">
      <w:pPr>
        <w:spacing w:line="276" w:lineRule="auto"/>
        <w:jc w:val="center"/>
        <w:rPr>
          <w:b/>
          <w:sz w:val="28"/>
          <w:szCs w:val="28"/>
        </w:rPr>
      </w:pPr>
      <w:r w:rsidRPr="00A55A2B">
        <w:rPr>
          <w:b/>
          <w:sz w:val="28"/>
          <w:szCs w:val="28"/>
        </w:rPr>
        <w:t xml:space="preserve">Численность и половозрастной состав населения </w:t>
      </w:r>
    </w:p>
    <w:p w:rsidR="004C346A" w:rsidRPr="00A55A2B" w:rsidRDefault="004C346A" w:rsidP="004C346A">
      <w:pPr>
        <w:spacing w:line="276" w:lineRule="auto"/>
        <w:jc w:val="center"/>
        <w:rPr>
          <w:b/>
          <w:sz w:val="28"/>
          <w:szCs w:val="28"/>
        </w:rPr>
      </w:pPr>
      <w:r w:rsidRPr="00A55A2B">
        <w:rPr>
          <w:b/>
          <w:sz w:val="28"/>
          <w:szCs w:val="28"/>
        </w:rPr>
        <w:t xml:space="preserve"> </w:t>
      </w:r>
      <w:r w:rsidR="002F1A52">
        <w:rPr>
          <w:b/>
          <w:sz w:val="28"/>
          <w:szCs w:val="28"/>
        </w:rPr>
        <w:t>м</w:t>
      </w:r>
      <w:r w:rsidRPr="00A55A2B">
        <w:rPr>
          <w:b/>
          <w:sz w:val="28"/>
          <w:szCs w:val="28"/>
        </w:rPr>
        <w:t xml:space="preserve">униципального образования «Холм-Жирковский муниципальный округ» Смоленской области </w:t>
      </w:r>
    </w:p>
    <w:p w:rsidR="004C346A" w:rsidRDefault="004C346A" w:rsidP="004C346A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69"/>
        <w:gridCol w:w="850"/>
        <w:gridCol w:w="992"/>
        <w:gridCol w:w="851"/>
        <w:gridCol w:w="1134"/>
        <w:gridCol w:w="992"/>
        <w:gridCol w:w="1843"/>
      </w:tblGrid>
      <w:tr w:rsidR="004C346A" w:rsidRPr="00D2568F" w:rsidTr="002F1A52">
        <w:tc>
          <w:tcPr>
            <w:tcW w:w="3369" w:type="dxa"/>
            <w:vMerge w:val="restart"/>
            <w:vAlign w:val="center"/>
          </w:tcPr>
          <w:p w:rsidR="004C346A" w:rsidRPr="00D2568F" w:rsidRDefault="004C346A" w:rsidP="002F1A52">
            <w:pPr>
              <w:jc w:val="center"/>
              <w:rPr>
                <w:sz w:val="20"/>
                <w:szCs w:val="20"/>
              </w:rPr>
            </w:pPr>
            <w:r w:rsidRPr="00D2568F">
              <w:rPr>
                <w:sz w:val="20"/>
                <w:szCs w:val="20"/>
              </w:rPr>
              <w:t>Возрастная категория</w:t>
            </w:r>
          </w:p>
        </w:tc>
        <w:tc>
          <w:tcPr>
            <w:tcW w:w="1842" w:type="dxa"/>
            <w:gridSpan w:val="2"/>
          </w:tcPr>
          <w:p w:rsidR="004C346A" w:rsidRPr="00D2568F" w:rsidRDefault="004C346A" w:rsidP="002F1A52">
            <w:pPr>
              <w:jc w:val="center"/>
              <w:rPr>
                <w:sz w:val="20"/>
                <w:szCs w:val="20"/>
              </w:rPr>
            </w:pPr>
            <w:r w:rsidRPr="00D2568F">
              <w:rPr>
                <w:sz w:val="20"/>
                <w:szCs w:val="20"/>
              </w:rPr>
              <w:t xml:space="preserve">Мужчины </w:t>
            </w:r>
          </w:p>
        </w:tc>
        <w:tc>
          <w:tcPr>
            <w:tcW w:w="1985" w:type="dxa"/>
            <w:gridSpan w:val="2"/>
          </w:tcPr>
          <w:p w:rsidR="004C346A" w:rsidRPr="00D2568F" w:rsidRDefault="004C346A" w:rsidP="002F1A52">
            <w:pPr>
              <w:jc w:val="center"/>
              <w:rPr>
                <w:b/>
                <w:sz w:val="20"/>
                <w:szCs w:val="20"/>
              </w:rPr>
            </w:pPr>
            <w:r w:rsidRPr="00D2568F">
              <w:rPr>
                <w:b/>
                <w:sz w:val="20"/>
                <w:szCs w:val="20"/>
              </w:rPr>
              <w:t xml:space="preserve">Женщины </w:t>
            </w:r>
          </w:p>
        </w:tc>
        <w:tc>
          <w:tcPr>
            <w:tcW w:w="2835" w:type="dxa"/>
            <w:gridSpan w:val="2"/>
          </w:tcPr>
          <w:p w:rsidR="004C346A" w:rsidRPr="00D2568F" w:rsidRDefault="004C346A" w:rsidP="002F1A52">
            <w:pPr>
              <w:jc w:val="center"/>
              <w:rPr>
                <w:b/>
                <w:sz w:val="20"/>
                <w:szCs w:val="20"/>
              </w:rPr>
            </w:pPr>
            <w:r w:rsidRPr="00D2568F">
              <w:rPr>
                <w:b/>
                <w:sz w:val="20"/>
                <w:szCs w:val="20"/>
              </w:rPr>
              <w:t>Всего</w:t>
            </w:r>
          </w:p>
        </w:tc>
      </w:tr>
      <w:tr w:rsidR="004C346A" w:rsidRPr="00D2568F" w:rsidTr="002F1A52">
        <w:tc>
          <w:tcPr>
            <w:tcW w:w="3369" w:type="dxa"/>
            <w:vMerge/>
          </w:tcPr>
          <w:p w:rsidR="004C346A" w:rsidRPr="00D2568F" w:rsidRDefault="004C346A" w:rsidP="002F1A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4C346A" w:rsidRPr="00D2568F" w:rsidRDefault="004C346A" w:rsidP="002F1A52">
            <w:pPr>
              <w:jc w:val="center"/>
              <w:rPr>
                <w:sz w:val="20"/>
                <w:szCs w:val="20"/>
              </w:rPr>
            </w:pPr>
            <w:r w:rsidRPr="00D2568F">
              <w:rPr>
                <w:sz w:val="20"/>
                <w:szCs w:val="20"/>
              </w:rPr>
              <w:t xml:space="preserve">Кол-во </w:t>
            </w:r>
          </w:p>
        </w:tc>
        <w:tc>
          <w:tcPr>
            <w:tcW w:w="992" w:type="dxa"/>
          </w:tcPr>
          <w:p w:rsidR="004C346A" w:rsidRPr="00D2568F" w:rsidRDefault="004C346A" w:rsidP="002F1A52">
            <w:pPr>
              <w:jc w:val="center"/>
              <w:rPr>
                <w:sz w:val="20"/>
                <w:szCs w:val="20"/>
              </w:rPr>
            </w:pPr>
            <w:r w:rsidRPr="00D2568F">
              <w:rPr>
                <w:sz w:val="20"/>
                <w:szCs w:val="20"/>
              </w:rPr>
              <w:t>Доля</w:t>
            </w:r>
          </w:p>
          <w:p w:rsidR="004C346A" w:rsidRPr="00D2568F" w:rsidRDefault="004C346A" w:rsidP="002F1A52">
            <w:pPr>
              <w:jc w:val="center"/>
              <w:rPr>
                <w:sz w:val="20"/>
                <w:szCs w:val="20"/>
              </w:rPr>
            </w:pPr>
            <w:r w:rsidRPr="00D2568F">
              <w:rPr>
                <w:sz w:val="20"/>
                <w:szCs w:val="20"/>
              </w:rPr>
              <w:t xml:space="preserve"> от всех мужчин % </w:t>
            </w:r>
          </w:p>
        </w:tc>
        <w:tc>
          <w:tcPr>
            <w:tcW w:w="851" w:type="dxa"/>
          </w:tcPr>
          <w:p w:rsidR="004C346A" w:rsidRPr="00D2568F" w:rsidRDefault="004C346A" w:rsidP="002F1A52">
            <w:pPr>
              <w:jc w:val="center"/>
              <w:rPr>
                <w:sz w:val="20"/>
                <w:szCs w:val="20"/>
              </w:rPr>
            </w:pPr>
            <w:r w:rsidRPr="00D2568F">
              <w:rPr>
                <w:sz w:val="20"/>
                <w:szCs w:val="20"/>
              </w:rPr>
              <w:t xml:space="preserve">Кол-во </w:t>
            </w:r>
          </w:p>
        </w:tc>
        <w:tc>
          <w:tcPr>
            <w:tcW w:w="1134" w:type="dxa"/>
          </w:tcPr>
          <w:p w:rsidR="004C346A" w:rsidRPr="00D2568F" w:rsidRDefault="004C346A" w:rsidP="002F1A52">
            <w:pPr>
              <w:jc w:val="center"/>
              <w:rPr>
                <w:sz w:val="20"/>
                <w:szCs w:val="20"/>
              </w:rPr>
            </w:pPr>
            <w:r w:rsidRPr="00D2568F">
              <w:rPr>
                <w:sz w:val="20"/>
                <w:szCs w:val="20"/>
              </w:rPr>
              <w:t xml:space="preserve">Доля </w:t>
            </w:r>
          </w:p>
          <w:p w:rsidR="004C346A" w:rsidRPr="00D2568F" w:rsidRDefault="004C346A" w:rsidP="002F1A52">
            <w:pPr>
              <w:jc w:val="center"/>
              <w:rPr>
                <w:sz w:val="20"/>
                <w:szCs w:val="20"/>
              </w:rPr>
            </w:pPr>
            <w:r w:rsidRPr="00D2568F">
              <w:rPr>
                <w:sz w:val="20"/>
                <w:szCs w:val="20"/>
              </w:rPr>
              <w:t xml:space="preserve">от всех женщин % </w:t>
            </w:r>
          </w:p>
        </w:tc>
        <w:tc>
          <w:tcPr>
            <w:tcW w:w="992" w:type="dxa"/>
          </w:tcPr>
          <w:p w:rsidR="004C346A" w:rsidRPr="00D2568F" w:rsidRDefault="004C346A" w:rsidP="002F1A52">
            <w:pPr>
              <w:jc w:val="center"/>
              <w:rPr>
                <w:sz w:val="20"/>
                <w:szCs w:val="20"/>
              </w:rPr>
            </w:pPr>
            <w:r w:rsidRPr="00D2568F">
              <w:rPr>
                <w:sz w:val="20"/>
                <w:szCs w:val="20"/>
              </w:rPr>
              <w:t>Кол-во</w:t>
            </w:r>
          </w:p>
        </w:tc>
        <w:tc>
          <w:tcPr>
            <w:tcW w:w="1843" w:type="dxa"/>
          </w:tcPr>
          <w:p w:rsidR="004C346A" w:rsidRPr="00D2568F" w:rsidRDefault="004C346A" w:rsidP="002F1A52">
            <w:pPr>
              <w:jc w:val="center"/>
              <w:rPr>
                <w:sz w:val="20"/>
                <w:szCs w:val="20"/>
              </w:rPr>
            </w:pPr>
            <w:r w:rsidRPr="00D2568F">
              <w:rPr>
                <w:sz w:val="20"/>
                <w:szCs w:val="20"/>
              </w:rPr>
              <w:t>Доля от всего населения %</w:t>
            </w:r>
          </w:p>
        </w:tc>
      </w:tr>
      <w:tr w:rsidR="004C346A" w:rsidRPr="00D2568F" w:rsidTr="002F1A52">
        <w:trPr>
          <w:trHeight w:val="740"/>
        </w:trPr>
        <w:tc>
          <w:tcPr>
            <w:tcW w:w="3369" w:type="dxa"/>
          </w:tcPr>
          <w:p w:rsidR="004C346A" w:rsidRPr="00D2568F" w:rsidRDefault="004C346A" w:rsidP="002F1A52">
            <w:pPr>
              <w:jc w:val="center"/>
              <w:rPr>
                <w:sz w:val="20"/>
                <w:szCs w:val="20"/>
              </w:rPr>
            </w:pPr>
          </w:p>
          <w:p w:rsidR="004C346A" w:rsidRPr="00D2568F" w:rsidRDefault="004C346A" w:rsidP="002F1A52">
            <w:pPr>
              <w:jc w:val="center"/>
              <w:rPr>
                <w:sz w:val="20"/>
                <w:szCs w:val="20"/>
              </w:rPr>
            </w:pPr>
            <w:r w:rsidRPr="00D2568F">
              <w:rPr>
                <w:sz w:val="20"/>
                <w:szCs w:val="20"/>
              </w:rPr>
              <w:t xml:space="preserve">Общая численность населения </w:t>
            </w:r>
          </w:p>
        </w:tc>
        <w:tc>
          <w:tcPr>
            <w:tcW w:w="6662" w:type="dxa"/>
            <w:gridSpan w:val="6"/>
          </w:tcPr>
          <w:p w:rsidR="004C346A" w:rsidRPr="005B3538" w:rsidRDefault="004C346A" w:rsidP="002F1A52">
            <w:pPr>
              <w:jc w:val="center"/>
              <w:rPr>
                <w:color w:val="000000" w:themeColor="text1"/>
              </w:rPr>
            </w:pPr>
            <w:r w:rsidRPr="005B3538">
              <w:rPr>
                <w:color w:val="000000" w:themeColor="text1"/>
              </w:rPr>
              <w:t>7716 человек</w:t>
            </w:r>
          </w:p>
          <w:p w:rsidR="004C346A" w:rsidRPr="009C2760" w:rsidRDefault="004C346A" w:rsidP="002F1A52">
            <w:pPr>
              <w:jc w:val="center"/>
            </w:pPr>
            <w:r>
              <w:t>мужчин – 3625, женщин - 4091</w:t>
            </w:r>
          </w:p>
        </w:tc>
      </w:tr>
      <w:tr w:rsidR="004C346A" w:rsidRPr="00D2568F" w:rsidTr="002F1A52">
        <w:trPr>
          <w:trHeight w:val="740"/>
        </w:trPr>
        <w:tc>
          <w:tcPr>
            <w:tcW w:w="3369" w:type="dxa"/>
          </w:tcPr>
          <w:p w:rsidR="004C346A" w:rsidRPr="00D2568F" w:rsidRDefault="004C346A" w:rsidP="002F1A52">
            <w:pPr>
              <w:jc w:val="center"/>
              <w:rPr>
                <w:sz w:val="20"/>
                <w:szCs w:val="20"/>
              </w:rPr>
            </w:pPr>
            <w:r w:rsidRPr="00D2568F">
              <w:rPr>
                <w:sz w:val="20"/>
                <w:szCs w:val="20"/>
              </w:rPr>
              <w:lastRenderedPageBreak/>
              <w:t xml:space="preserve">Младше трудоспособного возраста  (до 15 лет) </w:t>
            </w:r>
          </w:p>
        </w:tc>
        <w:tc>
          <w:tcPr>
            <w:tcW w:w="850" w:type="dxa"/>
            <w:vAlign w:val="center"/>
          </w:tcPr>
          <w:p w:rsidR="004C346A" w:rsidRPr="00D2568F" w:rsidRDefault="004C346A" w:rsidP="002F1A52">
            <w:pPr>
              <w:jc w:val="center"/>
              <w:rPr>
                <w:b/>
                <w:sz w:val="20"/>
                <w:szCs w:val="20"/>
              </w:rPr>
            </w:pPr>
            <w:r w:rsidRPr="00D2568F">
              <w:rPr>
                <w:b/>
                <w:sz w:val="20"/>
                <w:szCs w:val="20"/>
              </w:rPr>
              <w:t>575</w:t>
            </w:r>
          </w:p>
        </w:tc>
        <w:tc>
          <w:tcPr>
            <w:tcW w:w="992" w:type="dxa"/>
            <w:vAlign w:val="center"/>
          </w:tcPr>
          <w:p w:rsidR="004C346A" w:rsidRPr="00D2568F" w:rsidRDefault="004C346A" w:rsidP="002F1A52">
            <w:pPr>
              <w:jc w:val="center"/>
              <w:rPr>
                <w:b/>
                <w:sz w:val="20"/>
                <w:szCs w:val="20"/>
              </w:rPr>
            </w:pPr>
            <w:r w:rsidRPr="00D2568F">
              <w:rPr>
                <w:b/>
                <w:sz w:val="20"/>
                <w:szCs w:val="20"/>
              </w:rPr>
              <w:t>15,86 %</w:t>
            </w:r>
          </w:p>
        </w:tc>
        <w:tc>
          <w:tcPr>
            <w:tcW w:w="851" w:type="dxa"/>
            <w:vAlign w:val="center"/>
          </w:tcPr>
          <w:p w:rsidR="004C346A" w:rsidRPr="00D2568F" w:rsidRDefault="004C346A" w:rsidP="002F1A52">
            <w:pPr>
              <w:jc w:val="center"/>
              <w:rPr>
                <w:b/>
                <w:sz w:val="20"/>
                <w:szCs w:val="20"/>
              </w:rPr>
            </w:pPr>
            <w:r w:rsidRPr="00D2568F">
              <w:rPr>
                <w:b/>
                <w:sz w:val="20"/>
                <w:szCs w:val="20"/>
              </w:rPr>
              <w:t>572</w:t>
            </w:r>
          </w:p>
        </w:tc>
        <w:tc>
          <w:tcPr>
            <w:tcW w:w="1134" w:type="dxa"/>
            <w:vAlign w:val="center"/>
          </w:tcPr>
          <w:p w:rsidR="004C346A" w:rsidRPr="00D2568F" w:rsidRDefault="004C346A" w:rsidP="002F1A52">
            <w:pPr>
              <w:jc w:val="center"/>
              <w:rPr>
                <w:b/>
                <w:sz w:val="20"/>
                <w:szCs w:val="20"/>
              </w:rPr>
            </w:pPr>
            <w:r w:rsidRPr="00D2568F">
              <w:rPr>
                <w:b/>
                <w:sz w:val="20"/>
                <w:szCs w:val="20"/>
              </w:rPr>
              <w:t>13,98 %</w:t>
            </w:r>
          </w:p>
        </w:tc>
        <w:tc>
          <w:tcPr>
            <w:tcW w:w="992" w:type="dxa"/>
            <w:vAlign w:val="center"/>
          </w:tcPr>
          <w:p w:rsidR="004C346A" w:rsidRPr="00D2568F" w:rsidRDefault="004C346A" w:rsidP="002F1A52">
            <w:pPr>
              <w:jc w:val="center"/>
              <w:rPr>
                <w:b/>
                <w:sz w:val="20"/>
                <w:szCs w:val="20"/>
              </w:rPr>
            </w:pPr>
            <w:r w:rsidRPr="00D2568F">
              <w:rPr>
                <w:b/>
                <w:sz w:val="20"/>
                <w:szCs w:val="20"/>
              </w:rPr>
              <w:t>1147</w:t>
            </w:r>
          </w:p>
        </w:tc>
        <w:tc>
          <w:tcPr>
            <w:tcW w:w="1843" w:type="dxa"/>
          </w:tcPr>
          <w:p w:rsidR="004C346A" w:rsidRPr="00D2568F" w:rsidRDefault="004C346A" w:rsidP="002F1A52">
            <w:pPr>
              <w:jc w:val="center"/>
              <w:rPr>
                <w:b/>
              </w:rPr>
            </w:pPr>
          </w:p>
          <w:p w:rsidR="004C346A" w:rsidRPr="002F1A52" w:rsidRDefault="004C346A" w:rsidP="002F1A52">
            <w:pPr>
              <w:spacing w:line="360" w:lineRule="auto"/>
              <w:jc w:val="center"/>
              <w:rPr>
                <w:b/>
              </w:rPr>
            </w:pPr>
            <w:r w:rsidRPr="002F1A52">
              <w:rPr>
                <w:b/>
              </w:rPr>
              <w:t>14,87%</w:t>
            </w:r>
          </w:p>
        </w:tc>
      </w:tr>
      <w:tr w:rsidR="004C346A" w:rsidRPr="00D2568F" w:rsidTr="002F1A52">
        <w:tc>
          <w:tcPr>
            <w:tcW w:w="3369" w:type="dxa"/>
          </w:tcPr>
          <w:p w:rsidR="004C346A" w:rsidRPr="00D2568F" w:rsidRDefault="004C346A" w:rsidP="002F1A52">
            <w:pPr>
              <w:jc w:val="center"/>
              <w:rPr>
                <w:sz w:val="20"/>
                <w:szCs w:val="20"/>
              </w:rPr>
            </w:pPr>
            <w:r w:rsidRPr="00D2568F">
              <w:rPr>
                <w:sz w:val="20"/>
                <w:szCs w:val="20"/>
              </w:rPr>
              <w:t>Трудоспособный возраст:</w:t>
            </w:r>
          </w:p>
          <w:p w:rsidR="004C346A" w:rsidRPr="00D2568F" w:rsidRDefault="004C346A" w:rsidP="002F1A52">
            <w:pPr>
              <w:jc w:val="center"/>
              <w:rPr>
                <w:sz w:val="20"/>
                <w:szCs w:val="20"/>
              </w:rPr>
            </w:pPr>
            <w:r w:rsidRPr="00D2568F">
              <w:rPr>
                <w:sz w:val="20"/>
                <w:szCs w:val="20"/>
              </w:rPr>
              <w:t>мужчины  от 16 до 62 лет;</w:t>
            </w:r>
          </w:p>
          <w:p w:rsidR="004C346A" w:rsidRPr="00D2568F" w:rsidRDefault="004C346A" w:rsidP="002F1A52">
            <w:pPr>
              <w:jc w:val="center"/>
              <w:rPr>
                <w:sz w:val="20"/>
                <w:szCs w:val="20"/>
              </w:rPr>
            </w:pPr>
            <w:r w:rsidRPr="00D2568F">
              <w:rPr>
                <w:sz w:val="20"/>
                <w:szCs w:val="20"/>
              </w:rPr>
              <w:t xml:space="preserve">женщины  от 16 до 57 лет </w:t>
            </w:r>
          </w:p>
        </w:tc>
        <w:tc>
          <w:tcPr>
            <w:tcW w:w="850" w:type="dxa"/>
            <w:vAlign w:val="center"/>
          </w:tcPr>
          <w:p w:rsidR="004C346A" w:rsidRPr="00D2568F" w:rsidRDefault="004C346A" w:rsidP="002F1A52">
            <w:pPr>
              <w:jc w:val="center"/>
              <w:rPr>
                <w:b/>
                <w:sz w:val="20"/>
                <w:szCs w:val="20"/>
              </w:rPr>
            </w:pPr>
            <w:r w:rsidRPr="00D2568F">
              <w:rPr>
                <w:b/>
                <w:sz w:val="20"/>
                <w:szCs w:val="20"/>
              </w:rPr>
              <w:t>2336</w:t>
            </w:r>
          </w:p>
        </w:tc>
        <w:tc>
          <w:tcPr>
            <w:tcW w:w="992" w:type="dxa"/>
            <w:vAlign w:val="center"/>
          </w:tcPr>
          <w:p w:rsidR="004C346A" w:rsidRPr="00D2568F" w:rsidRDefault="004C346A" w:rsidP="002F1A52">
            <w:pPr>
              <w:jc w:val="center"/>
              <w:rPr>
                <w:b/>
                <w:sz w:val="20"/>
                <w:szCs w:val="20"/>
              </w:rPr>
            </w:pPr>
            <w:r w:rsidRPr="00D2568F">
              <w:rPr>
                <w:b/>
                <w:sz w:val="20"/>
                <w:szCs w:val="20"/>
              </w:rPr>
              <w:t>65,27 %</w:t>
            </w:r>
          </w:p>
        </w:tc>
        <w:tc>
          <w:tcPr>
            <w:tcW w:w="851" w:type="dxa"/>
            <w:vAlign w:val="center"/>
          </w:tcPr>
          <w:p w:rsidR="004C346A" w:rsidRPr="00D2568F" w:rsidRDefault="004C346A" w:rsidP="002F1A52">
            <w:pPr>
              <w:jc w:val="center"/>
              <w:rPr>
                <w:b/>
                <w:sz w:val="20"/>
                <w:szCs w:val="20"/>
              </w:rPr>
            </w:pPr>
            <w:r w:rsidRPr="00D2568F">
              <w:rPr>
                <w:b/>
                <w:sz w:val="20"/>
                <w:szCs w:val="20"/>
              </w:rPr>
              <w:t>1946</w:t>
            </w:r>
          </w:p>
        </w:tc>
        <w:tc>
          <w:tcPr>
            <w:tcW w:w="1134" w:type="dxa"/>
            <w:vAlign w:val="center"/>
          </w:tcPr>
          <w:p w:rsidR="004C346A" w:rsidRPr="00D2568F" w:rsidRDefault="004C346A" w:rsidP="002F1A52">
            <w:pPr>
              <w:jc w:val="center"/>
              <w:rPr>
                <w:b/>
                <w:sz w:val="20"/>
                <w:szCs w:val="20"/>
              </w:rPr>
            </w:pPr>
            <w:r w:rsidRPr="00D2568F">
              <w:rPr>
                <w:b/>
                <w:sz w:val="20"/>
                <w:szCs w:val="20"/>
              </w:rPr>
              <w:t>47,57%</w:t>
            </w:r>
          </w:p>
        </w:tc>
        <w:tc>
          <w:tcPr>
            <w:tcW w:w="992" w:type="dxa"/>
            <w:vAlign w:val="center"/>
          </w:tcPr>
          <w:p w:rsidR="004C346A" w:rsidRPr="00D2568F" w:rsidRDefault="004C346A" w:rsidP="002F1A52">
            <w:pPr>
              <w:tabs>
                <w:tab w:val="center" w:pos="388"/>
              </w:tabs>
              <w:jc w:val="center"/>
              <w:rPr>
                <w:b/>
                <w:sz w:val="20"/>
                <w:szCs w:val="20"/>
              </w:rPr>
            </w:pPr>
            <w:r w:rsidRPr="00D2568F">
              <w:rPr>
                <w:b/>
                <w:sz w:val="20"/>
                <w:szCs w:val="20"/>
              </w:rPr>
              <w:t>4282</w:t>
            </w:r>
          </w:p>
        </w:tc>
        <w:tc>
          <w:tcPr>
            <w:tcW w:w="1843" w:type="dxa"/>
          </w:tcPr>
          <w:p w:rsidR="004C346A" w:rsidRPr="00D2568F" w:rsidRDefault="004C346A" w:rsidP="002F1A52">
            <w:pPr>
              <w:jc w:val="center"/>
              <w:rPr>
                <w:b/>
              </w:rPr>
            </w:pPr>
          </w:p>
          <w:p w:rsidR="004C346A" w:rsidRPr="00D2568F" w:rsidRDefault="004C346A" w:rsidP="002F1A52">
            <w:pPr>
              <w:jc w:val="center"/>
              <w:rPr>
                <w:b/>
              </w:rPr>
            </w:pPr>
            <w:r w:rsidRPr="00D2568F">
              <w:rPr>
                <w:b/>
              </w:rPr>
              <w:t>55,52%</w:t>
            </w:r>
          </w:p>
        </w:tc>
      </w:tr>
      <w:tr w:rsidR="004C346A" w:rsidRPr="00D2568F" w:rsidTr="002F1A52">
        <w:tc>
          <w:tcPr>
            <w:tcW w:w="3369" w:type="dxa"/>
          </w:tcPr>
          <w:p w:rsidR="004C346A" w:rsidRPr="00D2568F" w:rsidRDefault="004C346A" w:rsidP="002F1A52">
            <w:pPr>
              <w:jc w:val="center"/>
              <w:rPr>
                <w:sz w:val="20"/>
                <w:szCs w:val="20"/>
              </w:rPr>
            </w:pPr>
            <w:r w:rsidRPr="00D2568F">
              <w:rPr>
                <w:sz w:val="20"/>
                <w:szCs w:val="20"/>
              </w:rPr>
              <w:t xml:space="preserve">Старший трудоспособный возраст: </w:t>
            </w:r>
          </w:p>
          <w:p w:rsidR="004C346A" w:rsidRPr="00D2568F" w:rsidRDefault="004C346A" w:rsidP="002F1A52">
            <w:pPr>
              <w:jc w:val="center"/>
              <w:rPr>
                <w:sz w:val="20"/>
                <w:szCs w:val="20"/>
              </w:rPr>
            </w:pPr>
            <w:r w:rsidRPr="00D2568F">
              <w:rPr>
                <w:sz w:val="20"/>
                <w:szCs w:val="20"/>
              </w:rPr>
              <w:t xml:space="preserve"> мужчины от 63 лет и старше;</w:t>
            </w:r>
          </w:p>
          <w:p w:rsidR="004C346A" w:rsidRPr="00D2568F" w:rsidRDefault="004C346A" w:rsidP="002F1A52">
            <w:pPr>
              <w:jc w:val="center"/>
              <w:rPr>
                <w:sz w:val="20"/>
                <w:szCs w:val="20"/>
              </w:rPr>
            </w:pPr>
            <w:r w:rsidRPr="00D2568F">
              <w:rPr>
                <w:sz w:val="20"/>
                <w:szCs w:val="20"/>
              </w:rPr>
              <w:t>женщины – от 58 лет и старше;</w:t>
            </w:r>
          </w:p>
        </w:tc>
        <w:tc>
          <w:tcPr>
            <w:tcW w:w="850" w:type="dxa"/>
            <w:vAlign w:val="center"/>
          </w:tcPr>
          <w:p w:rsidR="004C346A" w:rsidRPr="00D2568F" w:rsidRDefault="004C346A" w:rsidP="002F1A52">
            <w:pPr>
              <w:jc w:val="center"/>
              <w:rPr>
                <w:b/>
                <w:sz w:val="20"/>
                <w:szCs w:val="20"/>
              </w:rPr>
            </w:pPr>
            <w:r w:rsidRPr="00D2568F">
              <w:rPr>
                <w:b/>
                <w:sz w:val="20"/>
                <w:szCs w:val="20"/>
              </w:rPr>
              <w:t>714</w:t>
            </w:r>
          </w:p>
        </w:tc>
        <w:tc>
          <w:tcPr>
            <w:tcW w:w="992" w:type="dxa"/>
            <w:vAlign w:val="center"/>
          </w:tcPr>
          <w:p w:rsidR="004C346A" w:rsidRPr="00D2568F" w:rsidRDefault="004C346A" w:rsidP="002F1A52">
            <w:pPr>
              <w:jc w:val="center"/>
              <w:rPr>
                <w:b/>
                <w:sz w:val="20"/>
                <w:szCs w:val="20"/>
              </w:rPr>
            </w:pPr>
            <w:r w:rsidRPr="00D2568F">
              <w:rPr>
                <w:b/>
                <w:sz w:val="20"/>
                <w:szCs w:val="20"/>
              </w:rPr>
              <w:t>19,70%</w:t>
            </w:r>
          </w:p>
        </w:tc>
        <w:tc>
          <w:tcPr>
            <w:tcW w:w="851" w:type="dxa"/>
            <w:vAlign w:val="center"/>
          </w:tcPr>
          <w:p w:rsidR="004C346A" w:rsidRPr="00D2568F" w:rsidRDefault="004C346A" w:rsidP="002F1A52">
            <w:pPr>
              <w:jc w:val="center"/>
              <w:rPr>
                <w:b/>
                <w:sz w:val="20"/>
                <w:szCs w:val="20"/>
              </w:rPr>
            </w:pPr>
            <w:r w:rsidRPr="00D2568F">
              <w:rPr>
                <w:b/>
                <w:sz w:val="20"/>
                <w:szCs w:val="20"/>
              </w:rPr>
              <w:t>1573</w:t>
            </w:r>
          </w:p>
        </w:tc>
        <w:tc>
          <w:tcPr>
            <w:tcW w:w="1134" w:type="dxa"/>
            <w:vAlign w:val="center"/>
          </w:tcPr>
          <w:p w:rsidR="004C346A" w:rsidRPr="00D2568F" w:rsidRDefault="004C346A" w:rsidP="002F1A52">
            <w:pPr>
              <w:jc w:val="center"/>
              <w:rPr>
                <w:b/>
                <w:sz w:val="20"/>
                <w:szCs w:val="20"/>
              </w:rPr>
            </w:pPr>
            <w:r w:rsidRPr="00D2568F">
              <w:rPr>
                <w:b/>
                <w:sz w:val="20"/>
                <w:szCs w:val="20"/>
              </w:rPr>
              <w:t>38,45%</w:t>
            </w:r>
          </w:p>
        </w:tc>
        <w:tc>
          <w:tcPr>
            <w:tcW w:w="992" w:type="dxa"/>
            <w:vAlign w:val="center"/>
          </w:tcPr>
          <w:p w:rsidR="004C346A" w:rsidRPr="00D2568F" w:rsidRDefault="004C346A" w:rsidP="002F1A52">
            <w:pPr>
              <w:jc w:val="center"/>
              <w:rPr>
                <w:b/>
                <w:sz w:val="20"/>
                <w:szCs w:val="20"/>
              </w:rPr>
            </w:pPr>
            <w:r w:rsidRPr="00D2568F">
              <w:rPr>
                <w:b/>
                <w:sz w:val="20"/>
                <w:szCs w:val="20"/>
              </w:rPr>
              <w:t>2287</w:t>
            </w:r>
          </w:p>
        </w:tc>
        <w:tc>
          <w:tcPr>
            <w:tcW w:w="1843" w:type="dxa"/>
          </w:tcPr>
          <w:p w:rsidR="004C346A" w:rsidRPr="00D2568F" w:rsidRDefault="004C346A" w:rsidP="002F1A52">
            <w:pPr>
              <w:jc w:val="center"/>
              <w:rPr>
                <w:b/>
              </w:rPr>
            </w:pPr>
          </w:p>
          <w:p w:rsidR="004C346A" w:rsidRPr="00D2568F" w:rsidRDefault="004C346A" w:rsidP="002F1A52">
            <w:pPr>
              <w:jc w:val="center"/>
              <w:rPr>
                <w:b/>
              </w:rPr>
            </w:pPr>
            <w:r w:rsidRPr="00D2568F">
              <w:rPr>
                <w:b/>
              </w:rPr>
              <w:t>29,64%</w:t>
            </w:r>
          </w:p>
        </w:tc>
      </w:tr>
      <w:tr w:rsidR="004C346A" w:rsidRPr="00D2568F" w:rsidTr="002F1A52">
        <w:tc>
          <w:tcPr>
            <w:tcW w:w="3369" w:type="dxa"/>
          </w:tcPr>
          <w:p w:rsidR="004C346A" w:rsidRPr="00D2568F" w:rsidRDefault="004C346A" w:rsidP="002F1A52">
            <w:pPr>
              <w:jc w:val="center"/>
              <w:rPr>
                <w:b/>
                <w:sz w:val="20"/>
                <w:szCs w:val="20"/>
              </w:rPr>
            </w:pPr>
          </w:p>
          <w:p w:rsidR="004C346A" w:rsidRPr="00D2568F" w:rsidRDefault="004C346A" w:rsidP="002F1A52">
            <w:pPr>
              <w:jc w:val="center"/>
              <w:rPr>
                <w:b/>
                <w:sz w:val="20"/>
                <w:szCs w:val="20"/>
              </w:rPr>
            </w:pPr>
            <w:r w:rsidRPr="00D2568F">
              <w:rPr>
                <w:b/>
                <w:sz w:val="20"/>
                <w:szCs w:val="20"/>
              </w:rPr>
              <w:t xml:space="preserve">Итого: </w:t>
            </w:r>
          </w:p>
        </w:tc>
        <w:tc>
          <w:tcPr>
            <w:tcW w:w="850" w:type="dxa"/>
          </w:tcPr>
          <w:p w:rsidR="004C346A" w:rsidRPr="00D2568F" w:rsidRDefault="004C346A" w:rsidP="002F1A52">
            <w:pPr>
              <w:jc w:val="center"/>
              <w:rPr>
                <w:b/>
                <w:sz w:val="20"/>
                <w:szCs w:val="20"/>
              </w:rPr>
            </w:pPr>
            <w:r w:rsidRPr="00D2568F">
              <w:rPr>
                <w:b/>
                <w:sz w:val="20"/>
                <w:szCs w:val="20"/>
              </w:rPr>
              <w:t>3625</w:t>
            </w:r>
          </w:p>
        </w:tc>
        <w:tc>
          <w:tcPr>
            <w:tcW w:w="992" w:type="dxa"/>
          </w:tcPr>
          <w:p w:rsidR="004C346A" w:rsidRPr="00D2568F" w:rsidRDefault="004C346A" w:rsidP="002F1A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4C346A" w:rsidRPr="00D2568F" w:rsidRDefault="004C346A" w:rsidP="002F1A52">
            <w:pPr>
              <w:jc w:val="center"/>
              <w:rPr>
                <w:b/>
                <w:sz w:val="20"/>
                <w:szCs w:val="20"/>
              </w:rPr>
            </w:pPr>
            <w:r w:rsidRPr="00D2568F">
              <w:rPr>
                <w:b/>
                <w:sz w:val="20"/>
                <w:szCs w:val="20"/>
              </w:rPr>
              <w:t>4091</w:t>
            </w:r>
          </w:p>
        </w:tc>
        <w:tc>
          <w:tcPr>
            <w:tcW w:w="1134" w:type="dxa"/>
          </w:tcPr>
          <w:p w:rsidR="004C346A" w:rsidRPr="00D2568F" w:rsidRDefault="004C346A" w:rsidP="002F1A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4C346A" w:rsidRPr="00D2568F" w:rsidRDefault="004C346A" w:rsidP="002F1A52">
            <w:pPr>
              <w:jc w:val="center"/>
              <w:rPr>
                <w:b/>
                <w:sz w:val="20"/>
                <w:szCs w:val="20"/>
              </w:rPr>
            </w:pPr>
            <w:r w:rsidRPr="00D2568F">
              <w:rPr>
                <w:b/>
                <w:sz w:val="20"/>
                <w:szCs w:val="20"/>
              </w:rPr>
              <w:t>7716</w:t>
            </w:r>
          </w:p>
        </w:tc>
        <w:tc>
          <w:tcPr>
            <w:tcW w:w="1843" w:type="dxa"/>
          </w:tcPr>
          <w:p w:rsidR="004C346A" w:rsidRPr="00D2568F" w:rsidRDefault="004C346A" w:rsidP="002F1A52">
            <w:pPr>
              <w:jc w:val="center"/>
              <w:rPr>
                <w:b/>
              </w:rPr>
            </w:pPr>
            <w:r w:rsidRPr="00D2568F">
              <w:rPr>
                <w:b/>
              </w:rPr>
              <w:t>100%</w:t>
            </w:r>
          </w:p>
        </w:tc>
      </w:tr>
    </w:tbl>
    <w:p w:rsidR="004C346A" w:rsidRPr="008A1380" w:rsidRDefault="004C346A" w:rsidP="004C346A">
      <w:pPr>
        <w:jc w:val="center"/>
        <w:rPr>
          <w:b/>
        </w:rPr>
      </w:pPr>
    </w:p>
    <w:p w:rsidR="004C346A" w:rsidRPr="00A55A2B" w:rsidRDefault="004C346A" w:rsidP="004C346A">
      <w:pPr>
        <w:jc w:val="center"/>
        <w:rPr>
          <w:b/>
          <w:sz w:val="28"/>
          <w:szCs w:val="28"/>
        </w:rPr>
      </w:pPr>
      <w:r w:rsidRPr="00A55A2B">
        <w:rPr>
          <w:b/>
          <w:sz w:val="28"/>
          <w:szCs w:val="28"/>
        </w:rPr>
        <w:t>Динамика численности населения муниципального образования</w:t>
      </w:r>
    </w:p>
    <w:p w:rsidR="004C346A" w:rsidRPr="00A55A2B" w:rsidRDefault="004C346A" w:rsidP="004C346A">
      <w:pPr>
        <w:jc w:val="center"/>
        <w:rPr>
          <w:b/>
          <w:sz w:val="28"/>
          <w:szCs w:val="28"/>
        </w:rPr>
      </w:pPr>
      <w:r w:rsidRPr="00A55A2B">
        <w:rPr>
          <w:b/>
          <w:sz w:val="28"/>
          <w:szCs w:val="28"/>
        </w:rPr>
        <w:t xml:space="preserve"> «Холм-Жирковский муниципальный округ» Смоленской области</w:t>
      </w:r>
    </w:p>
    <w:p w:rsidR="004C346A" w:rsidRDefault="004C346A" w:rsidP="004C346A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27"/>
        <w:gridCol w:w="2028"/>
        <w:gridCol w:w="2028"/>
        <w:gridCol w:w="2028"/>
        <w:gridCol w:w="2028"/>
      </w:tblGrid>
      <w:tr w:rsidR="004C346A" w:rsidRPr="00D2568F" w:rsidTr="002F1A52">
        <w:tc>
          <w:tcPr>
            <w:tcW w:w="2027" w:type="dxa"/>
          </w:tcPr>
          <w:p w:rsidR="004C346A" w:rsidRPr="00D2568F" w:rsidRDefault="004C346A" w:rsidP="002F1A52">
            <w:pPr>
              <w:jc w:val="center"/>
              <w:rPr>
                <w:b/>
              </w:rPr>
            </w:pPr>
            <w:r w:rsidRPr="00D2568F">
              <w:rPr>
                <w:b/>
              </w:rPr>
              <w:t>2021 год</w:t>
            </w:r>
          </w:p>
        </w:tc>
        <w:tc>
          <w:tcPr>
            <w:tcW w:w="2028" w:type="dxa"/>
          </w:tcPr>
          <w:p w:rsidR="004C346A" w:rsidRPr="00D2568F" w:rsidRDefault="004C346A" w:rsidP="002F1A52">
            <w:pPr>
              <w:jc w:val="center"/>
              <w:rPr>
                <w:b/>
              </w:rPr>
            </w:pPr>
            <w:r w:rsidRPr="00D2568F">
              <w:rPr>
                <w:b/>
              </w:rPr>
              <w:t>2022 год</w:t>
            </w:r>
          </w:p>
        </w:tc>
        <w:tc>
          <w:tcPr>
            <w:tcW w:w="2028" w:type="dxa"/>
          </w:tcPr>
          <w:p w:rsidR="004C346A" w:rsidRPr="00D2568F" w:rsidRDefault="004C346A" w:rsidP="002F1A52">
            <w:pPr>
              <w:jc w:val="center"/>
              <w:rPr>
                <w:b/>
              </w:rPr>
            </w:pPr>
            <w:r w:rsidRPr="00D2568F">
              <w:rPr>
                <w:b/>
              </w:rPr>
              <w:t>2023 год</w:t>
            </w:r>
          </w:p>
        </w:tc>
        <w:tc>
          <w:tcPr>
            <w:tcW w:w="2028" w:type="dxa"/>
          </w:tcPr>
          <w:p w:rsidR="004C346A" w:rsidRPr="00D2568F" w:rsidRDefault="004C346A" w:rsidP="002F1A52">
            <w:pPr>
              <w:jc w:val="center"/>
              <w:rPr>
                <w:b/>
              </w:rPr>
            </w:pPr>
            <w:r w:rsidRPr="00D2568F">
              <w:rPr>
                <w:b/>
              </w:rPr>
              <w:t>2024 год</w:t>
            </w:r>
          </w:p>
        </w:tc>
        <w:tc>
          <w:tcPr>
            <w:tcW w:w="2028" w:type="dxa"/>
          </w:tcPr>
          <w:p w:rsidR="004C346A" w:rsidRPr="00D2568F" w:rsidRDefault="004C346A" w:rsidP="002F1A52">
            <w:pPr>
              <w:jc w:val="center"/>
              <w:rPr>
                <w:b/>
              </w:rPr>
            </w:pPr>
            <w:r w:rsidRPr="00D2568F">
              <w:rPr>
                <w:b/>
              </w:rPr>
              <w:t>2025 год</w:t>
            </w:r>
          </w:p>
        </w:tc>
      </w:tr>
      <w:tr w:rsidR="004C346A" w:rsidRPr="00D2568F" w:rsidTr="002F1A52">
        <w:tc>
          <w:tcPr>
            <w:tcW w:w="2027" w:type="dxa"/>
          </w:tcPr>
          <w:p w:rsidR="004C346A" w:rsidRPr="00D2568F" w:rsidRDefault="004C346A" w:rsidP="002F1A52">
            <w:pPr>
              <w:rPr>
                <w:b/>
              </w:rPr>
            </w:pPr>
            <w:r w:rsidRPr="00D2568F">
              <w:rPr>
                <w:b/>
              </w:rPr>
              <w:t>8784</w:t>
            </w:r>
          </w:p>
        </w:tc>
        <w:tc>
          <w:tcPr>
            <w:tcW w:w="2028" w:type="dxa"/>
          </w:tcPr>
          <w:p w:rsidR="004C346A" w:rsidRPr="00D2568F" w:rsidRDefault="00031BC9" w:rsidP="002F1A52">
            <w:pPr>
              <w:rPr>
                <w:b/>
              </w:rPr>
            </w:pPr>
            <w:r>
              <w:rPr>
                <w:b/>
              </w:rPr>
              <w:t>8613</w:t>
            </w:r>
          </w:p>
        </w:tc>
        <w:tc>
          <w:tcPr>
            <w:tcW w:w="2028" w:type="dxa"/>
          </w:tcPr>
          <w:p w:rsidR="004C346A" w:rsidRPr="00D2568F" w:rsidRDefault="00031BC9" w:rsidP="002F1A52">
            <w:pPr>
              <w:rPr>
                <w:b/>
                <w:highlight w:val="red"/>
              </w:rPr>
            </w:pPr>
            <w:r>
              <w:rPr>
                <w:b/>
              </w:rPr>
              <w:t>8268</w:t>
            </w:r>
          </w:p>
        </w:tc>
        <w:tc>
          <w:tcPr>
            <w:tcW w:w="2028" w:type="dxa"/>
          </w:tcPr>
          <w:p w:rsidR="004C346A" w:rsidRPr="00D2568F" w:rsidRDefault="004C346A" w:rsidP="002F1A52">
            <w:pPr>
              <w:rPr>
                <w:b/>
                <w:highlight w:val="red"/>
              </w:rPr>
            </w:pPr>
            <w:r w:rsidRPr="004C346A">
              <w:rPr>
                <w:b/>
              </w:rPr>
              <w:t>7716</w:t>
            </w:r>
          </w:p>
        </w:tc>
        <w:tc>
          <w:tcPr>
            <w:tcW w:w="2028" w:type="dxa"/>
          </w:tcPr>
          <w:p w:rsidR="004C346A" w:rsidRPr="00D2568F" w:rsidRDefault="00031BC9" w:rsidP="005B3538">
            <w:pPr>
              <w:ind w:firstLine="708"/>
              <w:rPr>
                <w:b/>
              </w:rPr>
            </w:pPr>
            <w:r>
              <w:rPr>
                <w:b/>
              </w:rPr>
              <w:t>7</w:t>
            </w:r>
            <w:r w:rsidR="005B3538">
              <w:rPr>
                <w:b/>
              </w:rPr>
              <w:t xml:space="preserve">716      </w:t>
            </w:r>
          </w:p>
        </w:tc>
      </w:tr>
    </w:tbl>
    <w:p w:rsidR="004C346A" w:rsidRDefault="004C346A" w:rsidP="004C346A">
      <w:pPr>
        <w:rPr>
          <w:b/>
        </w:rPr>
      </w:pPr>
    </w:p>
    <w:p w:rsidR="004C346A" w:rsidRDefault="004C346A" w:rsidP="004C346A">
      <w:pPr>
        <w:tabs>
          <w:tab w:val="left" w:pos="2925"/>
        </w:tabs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1"/>
        <w:gridCol w:w="4962"/>
      </w:tblGrid>
      <w:tr w:rsidR="004C346A" w:rsidRPr="00D2568F" w:rsidTr="002F1A52">
        <w:trPr>
          <w:trHeight w:val="811"/>
        </w:trPr>
        <w:tc>
          <w:tcPr>
            <w:tcW w:w="5211" w:type="dxa"/>
          </w:tcPr>
          <w:p w:rsidR="004C346A" w:rsidRPr="00D2568F" w:rsidRDefault="004C346A" w:rsidP="002F1A52">
            <w:pPr>
              <w:tabs>
                <w:tab w:val="left" w:pos="2925"/>
              </w:tabs>
              <w:rPr>
                <w:b/>
              </w:rPr>
            </w:pPr>
            <w:r w:rsidRPr="00D2568F">
              <w:rPr>
                <w:b/>
              </w:rPr>
              <w:t xml:space="preserve">Критерий </w:t>
            </w:r>
          </w:p>
        </w:tc>
        <w:tc>
          <w:tcPr>
            <w:tcW w:w="4962" w:type="dxa"/>
          </w:tcPr>
          <w:p w:rsidR="004C346A" w:rsidRPr="00D2568F" w:rsidRDefault="004C346A" w:rsidP="002F1A52">
            <w:pPr>
              <w:tabs>
                <w:tab w:val="left" w:pos="2925"/>
              </w:tabs>
              <w:jc w:val="center"/>
              <w:rPr>
                <w:b/>
              </w:rPr>
            </w:pPr>
            <w:r w:rsidRPr="00D2568F">
              <w:rPr>
                <w:b/>
              </w:rPr>
              <w:t>Количественный показатель на 01.01.2025 год</w:t>
            </w:r>
          </w:p>
        </w:tc>
      </w:tr>
      <w:tr w:rsidR="004C346A" w:rsidRPr="00BD531A" w:rsidTr="002F1A52">
        <w:tc>
          <w:tcPr>
            <w:tcW w:w="5211" w:type="dxa"/>
          </w:tcPr>
          <w:p w:rsidR="004C346A" w:rsidRPr="009C2760" w:rsidRDefault="004C346A" w:rsidP="002F1A52">
            <w:r w:rsidRPr="009C2760">
              <w:t>Численность и половозрастной состав населения на 01.01.2025</w:t>
            </w:r>
          </w:p>
        </w:tc>
        <w:tc>
          <w:tcPr>
            <w:tcW w:w="4962" w:type="dxa"/>
          </w:tcPr>
          <w:p w:rsidR="004C346A" w:rsidRPr="009C2760" w:rsidRDefault="004C346A" w:rsidP="005B3538">
            <w:pPr>
              <w:tabs>
                <w:tab w:val="left" w:pos="2925"/>
              </w:tabs>
            </w:pPr>
            <w:r w:rsidRPr="009C2760">
              <w:t>Численн</w:t>
            </w:r>
            <w:r w:rsidR="00031BC9">
              <w:t>ость населения составляет 7 </w:t>
            </w:r>
            <w:r w:rsidR="005B3538">
              <w:t>716</w:t>
            </w:r>
            <w:r w:rsidR="00031BC9">
              <w:t xml:space="preserve"> </w:t>
            </w:r>
            <w:r w:rsidRPr="009C2760">
              <w:t>человек.</w:t>
            </w:r>
          </w:p>
        </w:tc>
      </w:tr>
      <w:tr w:rsidR="004C346A" w:rsidRPr="00BD531A" w:rsidTr="002F1A52">
        <w:tc>
          <w:tcPr>
            <w:tcW w:w="5211" w:type="dxa"/>
          </w:tcPr>
          <w:p w:rsidR="004C346A" w:rsidRPr="009C2760" w:rsidRDefault="004C346A" w:rsidP="002F1A52">
            <w:r w:rsidRPr="009C2760">
              <w:t>Средний уровень заработной платы</w:t>
            </w:r>
          </w:p>
          <w:p w:rsidR="004C346A" w:rsidRPr="009C2760" w:rsidRDefault="004C346A" w:rsidP="002F1A52">
            <w:r w:rsidRPr="009C2760">
              <w:t xml:space="preserve"> населения на 01.01.2025</w:t>
            </w:r>
          </w:p>
        </w:tc>
        <w:tc>
          <w:tcPr>
            <w:tcW w:w="4962" w:type="dxa"/>
          </w:tcPr>
          <w:p w:rsidR="004C346A" w:rsidRPr="009C2760" w:rsidRDefault="004C346A" w:rsidP="002F1A52">
            <w:pPr>
              <w:tabs>
                <w:tab w:val="left" w:pos="2925"/>
              </w:tabs>
            </w:pPr>
            <w:r w:rsidRPr="009C2760">
              <w:t>В 2025 году среднемесячная зарплата в организациях - 72 785 рублей</w:t>
            </w:r>
          </w:p>
          <w:p w:rsidR="004C346A" w:rsidRPr="009C2760" w:rsidRDefault="004C346A" w:rsidP="002F1A52">
            <w:pPr>
              <w:tabs>
                <w:tab w:val="left" w:pos="2925"/>
              </w:tabs>
            </w:pPr>
            <w:r w:rsidRPr="009C2760">
              <w:t xml:space="preserve"> </w:t>
            </w:r>
            <w:r w:rsidR="002F1A52">
              <w:t>(98,42%</w:t>
            </w:r>
            <w:r w:rsidRPr="009C2760">
              <w:t xml:space="preserve"> от </w:t>
            </w:r>
            <w:proofErr w:type="spellStart"/>
            <w:r w:rsidRPr="009C2760">
              <w:t>рег</w:t>
            </w:r>
            <w:proofErr w:type="spellEnd"/>
            <w:r w:rsidRPr="009C2760">
              <w:t>. показателя 73 956 рублей)</w:t>
            </w:r>
          </w:p>
        </w:tc>
      </w:tr>
      <w:tr w:rsidR="004C346A" w:rsidRPr="00BD531A" w:rsidTr="002F1A52">
        <w:tc>
          <w:tcPr>
            <w:tcW w:w="5211" w:type="dxa"/>
          </w:tcPr>
          <w:p w:rsidR="004C346A" w:rsidRPr="009C2760" w:rsidRDefault="004C346A" w:rsidP="002F1A52">
            <w:pPr>
              <w:jc w:val="both"/>
            </w:pPr>
            <w:r w:rsidRPr="009C2760">
              <w:t>Уровень</w:t>
            </w:r>
            <w:r w:rsidR="002F1A52">
              <w:t xml:space="preserve"> безработицы </w:t>
            </w:r>
            <w:proofErr w:type="gramStart"/>
            <w:r w:rsidR="002F1A52">
              <w:t>в</w:t>
            </w:r>
            <w:proofErr w:type="gramEnd"/>
            <w:r w:rsidR="002F1A52">
              <w:t xml:space="preserve"> % на 01.01.2025 </w:t>
            </w:r>
            <w:r w:rsidRPr="009C2760">
              <w:t xml:space="preserve"> </w:t>
            </w:r>
          </w:p>
        </w:tc>
        <w:tc>
          <w:tcPr>
            <w:tcW w:w="4962" w:type="dxa"/>
          </w:tcPr>
          <w:p w:rsidR="004C346A" w:rsidRPr="009C2760" w:rsidRDefault="004C346A" w:rsidP="002F1A52">
            <w:r w:rsidRPr="009C2760">
              <w:t>Уровень безработицы составил 1,</w:t>
            </w:r>
            <w:r w:rsidR="002F1A52">
              <w:t xml:space="preserve">05%, что выше </w:t>
            </w:r>
            <w:proofErr w:type="spellStart"/>
            <w:r w:rsidR="002F1A52">
              <w:t>рег</w:t>
            </w:r>
            <w:proofErr w:type="spellEnd"/>
            <w:r w:rsidR="002F1A52">
              <w:t>. показателя в</w:t>
            </w:r>
            <w:r w:rsidRPr="009C2760">
              <w:t xml:space="preserve"> 0,41 %.</w:t>
            </w:r>
          </w:p>
        </w:tc>
      </w:tr>
      <w:tr w:rsidR="004C346A" w:rsidRPr="00BD531A" w:rsidTr="002F1A52">
        <w:tc>
          <w:tcPr>
            <w:tcW w:w="5211" w:type="dxa"/>
          </w:tcPr>
          <w:p w:rsidR="004C346A" w:rsidRPr="009C2760" w:rsidRDefault="002F1A52" w:rsidP="002F1A52">
            <w:pPr>
              <w:jc w:val="both"/>
            </w:pPr>
            <w:r>
              <w:t>Количество объектов</w:t>
            </w:r>
            <w:r w:rsidR="004C346A" w:rsidRPr="009C2760">
              <w:t xml:space="preserve"> в расчёте на 1000 населения </w:t>
            </w:r>
          </w:p>
        </w:tc>
        <w:tc>
          <w:tcPr>
            <w:tcW w:w="4962" w:type="dxa"/>
          </w:tcPr>
          <w:p w:rsidR="004C346A" w:rsidRPr="009C2760" w:rsidRDefault="004C346A" w:rsidP="002F1A52"/>
          <w:p w:rsidR="004C346A" w:rsidRPr="009C2760" w:rsidRDefault="004C346A" w:rsidP="002F1A52">
            <w:r w:rsidRPr="009C2760">
              <w:t>3</w:t>
            </w:r>
            <w:r>
              <w:t xml:space="preserve">8 объектов / 4,92 </w:t>
            </w:r>
            <w:proofErr w:type="gramStart"/>
            <w:r>
              <w:t>об</w:t>
            </w:r>
            <w:proofErr w:type="gramEnd"/>
          </w:p>
          <w:p w:rsidR="004C346A" w:rsidRPr="009C2760" w:rsidRDefault="004C346A" w:rsidP="002F1A52"/>
        </w:tc>
      </w:tr>
      <w:tr w:rsidR="004C346A" w:rsidRPr="00BD531A" w:rsidTr="002F1A52">
        <w:trPr>
          <w:trHeight w:val="688"/>
        </w:trPr>
        <w:tc>
          <w:tcPr>
            <w:tcW w:w="5211" w:type="dxa"/>
          </w:tcPr>
          <w:p w:rsidR="004C346A" w:rsidRPr="009C2760" w:rsidRDefault="004C346A" w:rsidP="002F1A52">
            <w:pPr>
              <w:jc w:val="both"/>
            </w:pPr>
            <w:r w:rsidRPr="009C2760">
              <w:t xml:space="preserve">Количество точек по продаже овощей и фруктов на территории в расчёте на 1000 населения </w:t>
            </w:r>
          </w:p>
        </w:tc>
        <w:tc>
          <w:tcPr>
            <w:tcW w:w="4962" w:type="dxa"/>
          </w:tcPr>
          <w:p w:rsidR="004C346A" w:rsidRPr="009C2760" w:rsidRDefault="004C346A" w:rsidP="002F1A52">
            <w:pPr>
              <w:tabs>
                <w:tab w:val="left" w:pos="2925"/>
              </w:tabs>
            </w:pPr>
          </w:p>
          <w:p w:rsidR="004C346A" w:rsidRPr="009C2760" w:rsidRDefault="002F1A52" w:rsidP="002F1A52">
            <w:pPr>
              <w:tabs>
                <w:tab w:val="left" w:pos="2430"/>
              </w:tabs>
            </w:pPr>
            <w:r>
              <w:t xml:space="preserve">44 торговых точек / 5,7 </w:t>
            </w:r>
          </w:p>
        </w:tc>
      </w:tr>
      <w:tr w:rsidR="004C346A" w:rsidRPr="00BD531A" w:rsidTr="002F1A52">
        <w:tc>
          <w:tcPr>
            <w:tcW w:w="5211" w:type="dxa"/>
          </w:tcPr>
          <w:p w:rsidR="004C346A" w:rsidRPr="009C2760" w:rsidRDefault="004C346A" w:rsidP="002F1A52">
            <w:pPr>
              <w:jc w:val="both"/>
            </w:pPr>
            <w:r w:rsidRPr="009C2760">
              <w:t>Колич</w:t>
            </w:r>
            <w:r w:rsidR="002F1A52">
              <w:t>ество точек по продаже алкоголя</w:t>
            </w:r>
            <w:r w:rsidRPr="009C2760">
              <w:t xml:space="preserve"> в расчёте на 1000 населения на 01.01.2025 </w:t>
            </w:r>
          </w:p>
        </w:tc>
        <w:tc>
          <w:tcPr>
            <w:tcW w:w="4962" w:type="dxa"/>
          </w:tcPr>
          <w:p w:rsidR="004C346A" w:rsidRPr="009C2760" w:rsidRDefault="004C346A" w:rsidP="002F1A52">
            <w:pPr>
              <w:tabs>
                <w:tab w:val="left" w:pos="2925"/>
              </w:tabs>
            </w:pPr>
          </w:p>
          <w:p w:rsidR="004C346A" w:rsidRPr="009C2760" w:rsidRDefault="004C346A" w:rsidP="002F1A52">
            <w:r w:rsidRPr="009C2760">
              <w:t>37 торговых точек / 4,8</w:t>
            </w:r>
          </w:p>
          <w:p w:rsidR="004C346A" w:rsidRPr="009C2760" w:rsidRDefault="004C346A" w:rsidP="002F1A52"/>
        </w:tc>
      </w:tr>
      <w:tr w:rsidR="004C346A" w:rsidRPr="00BD531A" w:rsidTr="002F1A52">
        <w:tc>
          <w:tcPr>
            <w:tcW w:w="5211" w:type="dxa"/>
          </w:tcPr>
          <w:p w:rsidR="004C346A" w:rsidRPr="009C2760" w:rsidRDefault="004C346A" w:rsidP="002F1A52">
            <w:pPr>
              <w:jc w:val="both"/>
            </w:pPr>
            <w:r w:rsidRPr="009C2760">
              <w:t xml:space="preserve">Количество точек по продаже </w:t>
            </w:r>
            <w:r w:rsidR="002F1A52">
              <w:t xml:space="preserve">табака и иной </w:t>
            </w:r>
            <w:proofErr w:type="spellStart"/>
            <w:r w:rsidR="002F1A52">
              <w:t>никотинсодержащей</w:t>
            </w:r>
            <w:proofErr w:type="spellEnd"/>
            <w:r w:rsidRPr="009C2760">
              <w:t xml:space="preserve"> в расчёте на 1000 населения </w:t>
            </w:r>
          </w:p>
        </w:tc>
        <w:tc>
          <w:tcPr>
            <w:tcW w:w="4962" w:type="dxa"/>
            <w:vAlign w:val="center"/>
          </w:tcPr>
          <w:p w:rsidR="004C346A" w:rsidRPr="009C2760" w:rsidRDefault="004C346A" w:rsidP="002F1A52">
            <w:pPr>
              <w:tabs>
                <w:tab w:val="left" w:pos="1605"/>
              </w:tabs>
            </w:pPr>
            <w:r w:rsidRPr="009C2760">
              <w:t>30 торговых точек / 3,9</w:t>
            </w:r>
          </w:p>
        </w:tc>
      </w:tr>
    </w:tbl>
    <w:p w:rsidR="004C346A" w:rsidRDefault="004C346A" w:rsidP="005C2FF4">
      <w:pPr>
        <w:jc w:val="center"/>
        <w:rPr>
          <w:b/>
          <w:sz w:val="28"/>
          <w:szCs w:val="28"/>
        </w:rPr>
      </w:pPr>
    </w:p>
    <w:p w:rsidR="00E81D6D" w:rsidRPr="00A55A2B" w:rsidRDefault="00E81D6D" w:rsidP="005C2FF4">
      <w:pPr>
        <w:jc w:val="center"/>
        <w:rPr>
          <w:b/>
          <w:sz w:val="28"/>
          <w:szCs w:val="28"/>
        </w:rPr>
      </w:pPr>
    </w:p>
    <w:p w:rsidR="009C2760" w:rsidRPr="00A55A2B" w:rsidRDefault="008816E6" w:rsidP="009C2760">
      <w:pPr>
        <w:jc w:val="center"/>
        <w:rPr>
          <w:b/>
          <w:sz w:val="28"/>
          <w:szCs w:val="28"/>
        </w:rPr>
      </w:pPr>
      <w:r w:rsidRPr="00A55A2B">
        <w:rPr>
          <w:b/>
          <w:sz w:val="28"/>
          <w:szCs w:val="28"/>
        </w:rPr>
        <w:t xml:space="preserve">Сведения о действующих предприятиях на территории </w:t>
      </w:r>
    </w:p>
    <w:p w:rsidR="008816E6" w:rsidRPr="00A55A2B" w:rsidRDefault="002F1A52" w:rsidP="009C27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8A1380" w:rsidRPr="00A55A2B">
        <w:rPr>
          <w:b/>
          <w:sz w:val="28"/>
          <w:szCs w:val="28"/>
        </w:rPr>
        <w:t>униципального образования «</w:t>
      </w:r>
      <w:r w:rsidR="008816E6" w:rsidRPr="00A55A2B">
        <w:rPr>
          <w:b/>
          <w:sz w:val="28"/>
          <w:szCs w:val="28"/>
        </w:rPr>
        <w:t>Холм-Жирковск</w:t>
      </w:r>
      <w:r w:rsidR="008A1380" w:rsidRPr="00A55A2B">
        <w:rPr>
          <w:b/>
          <w:sz w:val="28"/>
          <w:szCs w:val="28"/>
        </w:rPr>
        <w:t>ий</w:t>
      </w:r>
      <w:r w:rsidR="008816E6" w:rsidRPr="00A55A2B">
        <w:rPr>
          <w:b/>
          <w:sz w:val="28"/>
          <w:szCs w:val="28"/>
        </w:rPr>
        <w:t xml:space="preserve"> муниципальн</w:t>
      </w:r>
      <w:r w:rsidR="008A1380" w:rsidRPr="00A55A2B">
        <w:rPr>
          <w:b/>
          <w:sz w:val="28"/>
          <w:szCs w:val="28"/>
        </w:rPr>
        <w:t>ый</w:t>
      </w:r>
      <w:r w:rsidR="008816E6" w:rsidRPr="00A55A2B">
        <w:rPr>
          <w:b/>
          <w:sz w:val="28"/>
          <w:szCs w:val="28"/>
        </w:rPr>
        <w:t xml:space="preserve"> округ</w:t>
      </w:r>
      <w:r w:rsidR="008A1380" w:rsidRPr="00A55A2B">
        <w:rPr>
          <w:b/>
          <w:sz w:val="28"/>
          <w:szCs w:val="28"/>
        </w:rPr>
        <w:t>»</w:t>
      </w:r>
      <w:r w:rsidR="008816E6" w:rsidRPr="00A55A2B">
        <w:rPr>
          <w:b/>
          <w:sz w:val="28"/>
          <w:szCs w:val="28"/>
        </w:rPr>
        <w:t xml:space="preserve"> Смоленской области </w:t>
      </w:r>
    </w:p>
    <w:p w:rsidR="008816E6" w:rsidRDefault="008816E6" w:rsidP="008816E6">
      <w:pPr>
        <w:jc w:val="both"/>
        <w:rPr>
          <w:b/>
        </w:rPr>
      </w:pPr>
    </w:p>
    <w:p w:rsidR="008816E6" w:rsidRDefault="00893419" w:rsidP="00F45F30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893419">
        <w:rPr>
          <w:sz w:val="28"/>
          <w:szCs w:val="28"/>
        </w:rPr>
        <w:t>ООО «Лесопромышленник»</w:t>
      </w:r>
      <w:r w:rsidR="00450525">
        <w:rPr>
          <w:sz w:val="28"/>
          <w:szCs w:val="28"/>
        </w:rPr>
        <w:t>;</w:t>
      </w:r>
      <w:r w:rsidR="00AE083F">
        <w:rPr>
          <w:sz w:val="28"/>
          <w:szCs w:val="28"/>
        </w:rPr>
        <w:t xml:space="preserve"> </w:t>
      </w:r>
      <w:r w:rsidR="00450525">
        <w:rPr>
          <w:sz w:val="28"/>
          <w:szCs w:val="28"/>
        </w:rPr>
        <w:t>ООО «</w:t>
      </w:r>
      <w:proofErr w:type="spellStart"/>
      <w:r w:rsidR="00450525">
        <w:rPr>
          <w:sz w:val="28"/>
          <w:szCs w:val="28"/>
        </w:rPr>
        <w:t>Ультрадекор</w:t>
      </w:r>
      <w:proofErr w:type="spellEnd"/>
      <w:r w:rsidR="00450525">
        <w:rPr>
          <w:sz w:val="28"/>
          <w:szCs w:val="28"/>
        </w:rPr>
        <w:t>»; ООО «</w:t>
      </w:r>
      <w:proofErr w:type="spellStart"/>
      <w:r w:rsidR="00450525">
        <w:rPr>
          <w:sz w:val="28"/>
          <w:szCs w:val="28"/>
        </w:rPr>
        <w:t>Агибалово</w:t>
      </w:r>
      <w:proofErr w:type="spellEnd"/>
      <w:r w:rsidR="00450525">
        <w:rPr>
          <w:sz w:val="28"/>
          <w:szCs w:val="28"/>
        </w:rPr>
        <w:t xml:space="preserve">»; Сельхозкооператив «Днепр»; Холм-Жирковский пункт </w:t>
      </w:r>
      <w:proofErr w:type="spellStart"/>
      <w:r w:rsidR="00450525">
        <w:rPr>
          <w:sz w:val="28"/>
          <w:szCs w:val="28"/>
        </w:rPr>
        <w:t>Сафоновского</w:t>
      </w:r>
      <w:proofErr w:type="spellEnd"/>
      <w:r w:rsidR="00450525">
        <w:rPr>
          <w:sz w:val="28"/>
          <w:szCs w:val="28"/>
        </w:rPr>
        <w:t xml:space="preserve"> филиала областного государственного бюджетного учреждения ветеринарии «Государственная ветеринарная служба Смоленской области»; </w:t>
      </w:r>
      <w:proofErr w:type="spellStart"/>
      <w:r w:rsidR="00450525">
        <w:rPr>
          <w:sz w:val="28"/>
          <w:szCs w:val="28"/>
        </w:rPr>
        <w:t>Холм-Жирковское</w:t>
      </w:r>
      <w:proofErr w:type="spellEnd"/>
      <w:r w:rsidR="00450525">
        <w:rPr>
          <w:sz w:val="28"/>
          <w:szCs w:val="28"/>
        </w:rPr>
        <w:t xml:space="preserve"> лесничество-филиал областного государственного казенного учреждения </w:t>
      </w:r>
      <w:r w:rsidR="00450525">
        <w:rPr>
          <w:sz w:val="28"/>
          <w:szCs w:val="28"/>
        </w:rPr>
        <w:lastRenderedPageBreak/>
        <w:t>«Смоленское управление лесничествами»; ООО «</w:t>
      </w:r>
      <w:proofErr w:type="spellStart"/>
      <w:r w:rsidR="00450525">
        <w:rPr>
          <w:sz w:val="28"/>
          <w:szCs w:val="28"/>
        </w:rPr>
        <w:t>Холм-Жирковское</w:t>
      </w:r>
      <w:proofErr w:type="spellEnd"/>
      <w:r w:rsidR="00450525">
        <w:rPr>
          <w:sz w:val="28"/>
          <w:szCs w:val="28"/>
        </w:rPr>
        <w:t xml:space="preserve"> </w:t>
      </w:r>
      <w:r w:rsidR="00AE083F">
        <w:rPr>
          <w:sz w:val="28"/>
          <w:szCs w:val="28"/>
        </w:rPr>
        <w:t xml:space="preserve">пассажирское автотранспортное предприятие»; Филиал ООО «Газпром </w:t>
      </w:r>
      <w:proofErr w:type="spellStart"/>
      <w:r w:rsidR="00AE083F">
        <w:rPr>
          <w:sz w:val="28"/>
          <w:szCs w:val="28"/>
        </w:rPr>
        <w:t>Трангаз</w:t>
      </w:r>
      <w:proofErr w:type="spellEnd"/>
      <w:r w:rsidR="00AE083F">
        <w:rPr>
          <w:sz w:val="28"/>
          <w:szCs w:val="28"/>
        </w:rPr>
        <w:t xml:space="preserve"> Санкт-Петербург» </w:t>
      </w:r>
      <w:proofErr w:type="spellStart"/>
      <w:r w:rsidR="00AE083F">
        <w:rPr>
          <w:sz w:val="28"/>
          <w:szCs w:val="28"/>
        </w:rPr>
        <w:t>Холм-Жирковское</w:t>
      </w:r>
      <w:proofErr w:type="spellEnd"/>
      <w:r w:rsidR="00AE083F">
        <w:rPr>
          <w:sz w:val="28"/>
          <w:szCs w:val="28"/>
        </w:rPr>
        <w:t xml:space="preserve"> линейное управление магистральных газопроводов Смоленской области; Линейно-технический цех </w:t>
      </w:r>
      <w:proofErr w:type="spellStart"/>
      <w:r w:rsidR="00AE083F">
        <w:rPr>
          <w:sz w:val="28"/>
          <w:szCs w:val="28"/>
        </w:rPr>
        <w:t>Сафоновского</w:t>
      </w:r>
      <w:proofErr w:type="spellEnd"/>
      <w:r w:rsidR="00AE083F">
        <w:rPr>
          <w:sz w:val="28"/>
          <w:szCs w:val="28"/>
        </w:rPr>
        <w:t xml:space="preserve"> МЦТЭТ публичного акционерного общества «</w:t>
      </w:r>
      <w:proofErr w:type="spellStart"/>
      <w:r w:rsidR="00AE083F">
        <w:rPr>
          <w:sz w:val="28"/>
          <w:szCs w:val="28"/>
        </w:rPr>
        <w:t>Ростелеком</w:t>
      </w:r>
      <w:proofErr w:type="spellEnd"/>
      <w:r w:rsidR="00AE083F">
        <w:rPr>
          <w:sz w:val="28"/>
          <w:szCs w:val="28"/>
        </w:rPr>
        <w:t>»</w:t>
      </w:r>
      <w:r w:rsidR="00983528">
        <w:rPr>
          <w:sz w:val="28"/>
          <w:szCs w:val="28"/>
        </w:rPr>
        <w:t>;</w:t>
      </w:r>
      <w:proofErr w:type="gramEnd"/>
      <w:r w:rsidR="00983528">
        <w:rPr>
          <w:sz w:val="28"/>
          <w:szCs w:val="28"/>
        </w:rPr>
        <w:t xml:space="preserve"> Холм-Жирковский участок С</w:t>
      </w:r>
      <w:r w:rsidR="00AE083F">
        <w:rPr>
          <w:sz w:val="28"/>
          <w:szCs w:val="28"/>
        </w:rPr>
        <w:t>моленского областного государственного бюджетного учреждения «Управление областных автомобильных дорог»</w:t>
      </w:r>
      <w:r w:rsidR="00983528">
        <w:rPr>
          <w:sz w:val="28"/>
          <w:szCs w:val="28"/>
        </w:rPr>
        <w:t xml:space="preserve">; </w:t>
      </w:r>
      <w:proofErr w:type="spellStart"/>
      <w:r w:rsidR="00983528">
        <w:rPr>
          <w:sz w:val="28"/>
          <w:szCs w:val="28"/>
        </w:rPr>
        <w:t>Холм-Жирковское</w:t>
      </w:r>
      <w:proofErr w:type="spellEnd"/>
      <w:r w:rsidR="00983528">
        <w:rPr>
          <w:sz w:val="28"/>
          <w:szCs w:val="28"/>
        </w:rPr>
        <w:t xml:space="preserve"> районное потребительское общество; Смоленское областное государственное унитарное предприятие «Редакция газеты «Вперед»; муниципальное казенное предприятие «</w:t>
      </w:r>
      <w:proofErr w:type="spellStart"/>
      <w:r w:rsidR="00983528">
        <w:rPr>
          <w:sz w:val="28"/>
          <w:szCs w:val="28"/>
        </w:rPr>
        <w:t>Холм-Жирковское</w:t>
      </w:r>
      <w:proofErr w:type="spellEnd"/>
      <w:r w:rsidR="00983528">
        <w:rPr>
          <w:sz w:val="28"/>
          <w:szCs w:val="28"/>
        </w:rPr>
        <w:t xml:space="preserve"> жилищно-коммунальное хозяйство»; </w:t>
      </w:r>
      <w:proofErr w:type="spellStart"/>
      <w:r w:rsidR="00983528">
        <w:rPr>
          <w:sz w:val="28"/>
          <w:szCs w:val="28"/>
        </w:rPr>
        <w:t>Холм-Жирковская</w:t>
      </w:r>
      <w:proofErr w:type="spellEnd"/>
      <w:r w:rsidR="00983528">
        <w:rPr>
          <w:sz w:val="28"/>
          <w:szCs w:val="28"/>
        </w:rPr>
        <w:t xml:space="preserve"> участковая больница областного государственного бюджетного учреждения здравоохранения «</w:t>
      </w:r>
      <w:proofErr w:type="spellStart"/>
      <w:r w:rsidR="00983528">
        <w:rPr>
          <w:sz w:val="28"/>
          <w:szCs w:val="28"/>
        </w:rPr>
        <w:t>Сафоновская</w:t>
      </w:r>
      <w:proofErr w:type="spellEnd"/>
      <w:r w:rsidR="00983528">
        <w:rPr>
          <w:sz w:val="28"/>
          <w:szCs w:val="28"/>
        </w:rPr>
        <w:t xml:space="preserve"> центральная районная больница»; Холм-Жирковский районный узел Федеральной почтовой связи по Смоленской области.</w:t>
      </w:r>
    </w:p>
    <w:p w:rsidR="00983528" w:rsidRPr="00893419" w:rsidRDefault="00983528" w:rsidP="008816E6">
      <w:pPr>
        <w:jc w:val="both"/>
        <w:rPr>
          <w:sz w:val="28"/>
          <w:szCs w:val="28"/>
        </w:rPr>
      </w:pPr>
    </w:p>
    <w:p w:rsidR="009C2760" w:rsidRPr="00A55A2B" w:rsidRDefault="008816E6" w:rsidP="009C2760">
      <w:pPr>
        <w:spacing w:line="276" w:lineRule="auto"/>
        <w:jc w:val="center"/>
        <w:rPr>
          <w:b/>
          <w:sz w:val="28"/>
          <w:szCs w:val="28"/>
        </w:rPr>
      </w:pPr>
      <w:r w:rsidRPr="00A55A2B">
        <w:rPr>
          <w:b/>
          <w:sz w:val="28"/>
          <w:szCs w:val="28"/>
        </w:rPr>
        <w:t xml:space="preserve">Перечень действующих муниципальных программ </w:t>
      </w:r>
      <w:r w:rsidR="002F1A52">
        <w:rPr>
          <w:b/>
          <w:sz w:val="28"/>
          <w:szCs w:val="28"/>
        </w:rPr>
        <w:t>на территории Холм-Жирковского муниципального округа</w:t>
      </w:r>
      <w:r w:rsidRPr="00A55A2B">
        <w:rPr>
          <w:b/>
          <w:sz w:val="28"/>
          <w:szCs w:val="28"/>
        </w:rPr>
        <w:t xml:space="preserve"> Смоленской области,  </w:t>
      </w:r>
    </w:p>
    <w:p w:rsidR="00F86123" w:rsidRPr="00A55A2B" w:rsidRDefault="009C2760" w:rsidP="009C2760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A55A2B">
        <w:rPr>
          <w:b/>
          <w:sz w:val="28"/>
          <w:szCs w:val="28"/>
        </w:rPr>
        <w:t>направленных</w:t>
      </w:r>
      <w:proofErr w:type="gramEnd"/>
      <w:r w:rsidRPr="00A55A2B">
        <w:rPr>
          <w:b/>
          <w:sz w:val="28"/>
          <w:szCs w:val="28"/>
        </w:rPr>
        <w:t xml:space="preserve"> на улучшение общественного здоровья</w:t>
      </w:r>
    </w:p>
    <w:p w:rsidR="009C2760" w:rsidRDefault="009C2760" w:rsidP="009C2760">
      <w:pPr>
        <w:spacing w:line="276" w:lineRule="auto"/>
        <w:jc w:val="center"/>
        <w:rPr>
          <w:b/>
        </w:rPr>
      </w:pPr>
    </w:p>
    <w:p w:rsidR="00F86123" w:rsidRPr="00F45F30" w:rsidRDefault="00F45F30" w:rsidP="00F45F30">
      <w:pPr>
        <w:numPr>
          <w:ilvl w:val="0"/>
          <w:numId w:val="32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hyperlink r:id="rId11" w:history="1">
        <w:r w:rsidR="00F86123" w:rsidRPr="00F45F30">
          <w:rPr>
            <w:rStyle w:val="afb"/>
            <w:color w:val="000000"/>
            <w:sz w:val="28"/>
            <w:szCs w:val="28"/>
            <w:u w:val="none"/>
          </w:rPr>
          <w:t>Развитие сельских территорий муниципального образования «Холм-Жирковский муниципальный округ» Смоленской области</w:t>
        </w:r>
      </w:hyperlink>
      <w:r w:rsidR="00660567" w:rsidRPr="00F45F30">
        <w:rPr>
          <w:sz w:val="28"/>
          <w:szCs w:val="28"/>
        </w:rPr>
        <w:t xml:space="preserve"> на 2025-2027 гг.»</w:t>
      </w:r>
    </w:p>
    <w:p w:rsidR="00660567" w:rsidRPr="00F45F30" w:rsidRDefault="00660567" w:rsidP="00F45F30">
      <w:pPr>
        <w:numPr>
          <w:ilvl w:val="0"/>
          <w:numId w:val="32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F45F30">
        <w:rPr>
          <w:sz w:val="28"/>
          <w:szCs w:val="28"/>
        </w:rPr>
        <w:t>«</w:t>
      </w:r>
      <w:hyperlink r:id="rId12" w:history="1">
        <w:r w:rsidR="00F86123" w:rsidRPr="00F45F30">
          <w:rPr>
            <w:rStyle w:val="afb"/>
            <w:color w:val="000000"/>
            <w:sz w:val="28"/>
            <w:szCs w:val="28"/>
            <w:u w:val="none"/>
          </w:rPr>
          <w:t>Развитие системы образования и молодежной политики в муниципальном образовании «Холм-Жирковский муниципальный округ» Смоленской области</w:t>
        </w:r>
      </w:hyperlink>
      <w:r w:rsidRPr="00F45F30">
        <w:rPr>
          <w:sz w:val="28"/>
          <w:szCs w:val="28"/>
        </w:rPr>
        <w:t xml:space="preserve"> на 2025-2027 гг.»</w:t>
      </w:r>
    </w:p>
    <w:p w:rsidR="00660567" w:rsidRPr="00F45F30" w:rsidRDefault="00660567" w:rsidP="00F45F30">
      <w:pPr>
        <w:numPr>
          <w:ilvl w:val="0"/>
          <w:numId w:val="32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F45F30">
        <w:rPr>
          <w:sz w:val="28"/>
          <w:szCs w:val="28"/>
        </w:rPr>
        <w:t>«</w:t>
      </w:r>
      <w:hyperlink r:id="rId13" w:history="1">
        <w:r w:rsidR="00F86123" w:rsidRPr="00F45F30">
          <w:rPr>
            <w:rStyle w:val="afb"/>
            <w:color w:val="000000"/>
            <w:sz w:val="28"/>
            <w:szCs w:val="28"/>
            <w:u w:val="none"/>
          </w:rPr>
          <w:t>Формирование современной городской среды на территории муниципального образования «Холм-Жирковский муниципальный округ» Смоленской области</w:t>
        </w:r>
      </w:hyperlink>
      <w:r w:rsidRPr="00F45F30">
        <w:rPr>
          <w:sz w:val="28"/>
          <w:szCs w:val="28"/>
        </w:rPr>
        <w:t xml:space="preserve"> на 2025-2027 гг.»</w:t>
      </w:r>
    </w:p>
    <w:p w:rsidR="00F86123" w:rsidRPr="00F45F30" w:rsidRDefault="00660567" w:rsidP="00F45F30">
      <w:pPr>
        <w:numPr>
          <w:ilvl w:val="0"/>
          <w:numId w:val="32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F45F30">
        <w:rPr>
          <w:sz w:val="28"/>
          <w:szCs w:val="28"/>
        </w:rPr>
        <w:t>«</w:t>
      </w:r>
      <w:hyperlink r:id="rId14" w:history="1">
        <w:r w:rsidR="00F86123" w:rsidRPr="00F45F30">
          <w:rPr>
            <w:rStyle w:val="afb"/>
            <w:color w:val="000000"/>
            <w:sz w:val="28"/>
            <w:szCs w:val="28"/>
            <w:u w:val="none"/>
          </w:rPr>
          <w:t>Укрепление общественного здоровья на территории муниципального образования «Холм-Жирковский муниципальный округ» Смоленской области</w:t>
        </w:r>
      </w:hyperlink>
      <w:r w:rsidR="002F1A52" w:rsidRPr="00F45F30">
        <w:rPr>
          <w:sz w:val="28"/>
          <w:szCs w:val="28"/>
        </w:rPr>
        <w:t xml:space="preserve"> на 2025-2030 гг</w:t>
      </w:r>
      <w:r w:rsidRPr="00F45F30">
        <w:rPr>
          <w:sz w:val="28"/>
          <w:szCs w:val="28"/>
        </w:rPr>
        <w:t>.»</w:t>
      </w:r>
    </w:p>
    <w:p w:rsidR="00660567" w:rsidRPr="00F45F30" w:rsidRDefault="00660567" w:rsidP="00F45F30">
      <w:pPr>
        <w:numPr>
          <w:ilvl w:val="0"/>
          <w:numId w:val="32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F45F30">
        <w:rPr>
          <w:sz w:val="28"/>
          <w:szCs w:val="28"/>
        </w:rPr>
        <w:t>«</w:t>
      </w:r>
      <w:hyperlink r:id="rId15" w:history="1">
        <w:r w:rsidR="00F86123" w:rsidRPr="00F45F30">
          <w:rPr>
            <w:rStyle w:val="afb"/>
            <w:color w:val="000000"/>
            <w:sz w:val="28"/>
            <w:szCs w:val="28"/>
            <w:u w:val="none"/>
          </w:rPr>
          <w:t>Демографическое развитие муниципального образования «Холм-Жирковский муниципальный округ» Смоленской области</w:t>
        </w:r>
      </w:hyperlink>
      <w:r w:rsidRPr="00F45F30">
        <w:rPr>
          <w:sz w:val="28"/>
          <w:szCs w:val="28"/>
        </w:rPr>
        <w:t xml:space="preserve"> на 2025-2027 гг.»</w:t>
      </w:r>
    </w:p>
    <w:p w:rsidR="00660567" w:rsidRPr="00F45F30" w:rsidRDefault="00660567" w:rsidP="00F45F30">
      <w:pPr>
        <w:numPr>
          <w:ilvl w:val="0"/>
          <w:numId w:val="32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F45F30">
        <w:rPr>
          <w:sz w:val="28"/>
          <w:szCs w:val="28"/>
        </w:rPr>
        <w:t>«</w:t>
      </w:r>
      <w:hyperlink r:id="rId16" w:history="1">
        <w:r w:rsidR="00F86123" w:rsidRPr="00F45F30">
          <w:rPr>
            <w:rStyle w:val="afb"/>
            <w:color w:val="000000"/>
            <w:sz w:val="28"/>
            <w:szCs w:val="28"/>
            <w:u w:val="none"/>
          </w:rPr>
          <w:t>Доступная среда на территории муниципального образования «Холм-Жирковский муниципальный округ» Смоленской области</w:t>
        </w:r>
      </w:hyperlink>
      <w:r w:rsidRPr="00F45F30">
        <w:rPr>
          <w:sz w:val="28"/>
          <w:szCs w:val="28"/>
        </w:rPr>
        <w:t xml:space="preserve"> на 2025-2027 гг.»</w:t>
      </w:r>
    </w:p>
    <w:p w:rsidR="008816E6" w:rsidRPr="00A55A2B" w:rsidRDefault="00574483" w:rsidP="00A34710">
      <w:pPr>
        <w:tabs>
          <w:tab w:val="left" w:pos="4275"/>
        </w:tabs>
        <w:jc w:val="center"/>
        <w:rPr>
          <w:b/>
          <w:sz w:val="28"/>
          <w:szCs w:val="28"/>
        </w:rPr>
      </w:pPr>
      <w:r w:rsidRPr="00A55A2B">
        <w:rPr>
          <w:b/>
          <w:sz w:val="28"/>
          <w:szCs w:val="28"/>
        </w:rPr>
        <w:t xml:space="preserve">Основные </w:t>
      </w:r>
      <w:r w:rsidR="00A34710" w:rsidRPr="00A55A2B">
        <w:rPr>
          <w:b/>
          <w:sz w:val="28"/>
          <w:szCs w:val="28"/>
        </w:rPr>
        <w:t>показател</w:t>
      </w:r>
      <w:r w:rsidRPr="00A55A2B">
        <w:rPr>
          <w:b/>
          <w:sz w:val="28"/>
          <w:szCs w:val="28"/>
        </w:rPr>
        <w:t>и</w:t>
      </w:r>
      <w:r w:rsidR="00A34710" w:rsidRPr="00A55A2B">
        <w:rPr>
          <w:b/>
          <w:sz w:val="28"/>
          <w:szCs w:val="28"/>
        </w:rPr>
        <w:t xml:space="preserve"> муниципальной программы</w:t>
      </w:r>
    </w:p>
    <w:p w:rsidR="008816E6" w:rsidRDefault="008816E6" w:rsidP="00A34710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188"/>
        <w:gridCol w:w="1438"/>
        <w:gridCol w:w="1104"/>
        <w:gridCol w:w="1041"/>
        <w:gridCol w:w="1134"/>
        <w:gridCol w:w="1134"/>
        <w:gridCol w:w="1100"/>
      </w:tblGrid>
      <w:tr w:rsidR="00574483" w:rsidRPr="00D2568F" w:rsidTr="00D2568F">
        <w:tc>
          <w:tcPr>
            <w:tcW w:w="3188" w:type="dxa"/>
            <w:vMerge w:val="restart"/>
          </w:tcPr>
          <w:p w:rsidR="00574483" w:rsidRPr="00D2568F" w:rsidRDefault="00574483" w:rsidP="00D2568F">
            <w:pPr>
              <w:jc w:val="center"/>
              <w:rPr>
                <w:b/>
                <w:sz w:val="20"/>
                <w:szCs w:val="20"/>
              </w:rPr>
            </w:pPr>
            <w:r w:rsidRPr="00D2568F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38" w:type="dxa"/>
            <w:vMerge w:val="restart"/>
          </w:tcPr>
          <w:p w:rsidR="00695472" w:rsidRPr="00D2568F" w:rsidRDefault="00574483" w:rsidP="00D2568F">
            <w:pPr>
              <w:jc w:val="center"/>
              <w:rPr>
                <w:b/>
                <w:sz w:val="20"/>
                <w:szCs w:val="20"/>
              </w:rPr>
            </w:pPr>
            <w:r w:rsidRPr="00D2568F">
              <w:rPr>
                <w:b/>
                <w:sz w:val="20"/>
                <w:szCs w:val="20"/>
              </w:rPr>
              <w:t>Базовое значение показателя</w:t>
            </w:r>
            <w:r w:rsidR="00E67047" w:rsidRPr="00D2568F">
              <w:rPr>
                <w:b/>
                <w:sz w:val="20"/>
                <w:szCs w:val="20"/>
              </w:rPr>
              <w:t xml:space="preserve"> </w:t>
            </w:r>
          </w:p>
          <w:p w:rsidR="00574483" w:rsidRPr="00D2568F" w:rsidRDefault="00E67047" w:rsidP="00D2568F">
            <w:pPr>
              <w:jc w:val="center"/>
              <w:rPr>
                <w:b/>
                <w:sz w:val="20"/>
                <w:szCs w:val="20"/>
              </w:rPr>
            </w:pPr>
            <w:r w:rsidRPr="00D2568F">
              <w:rPr>
                <w:b/>
                <w:sz w:val="20"/>
                <w:szCs w:val="20"/>
              </w:rPr>
              <w:t>2025</w:t>
            </w:r>
            <w:r w:rsidR="00A55A2B" w:rsidRPr="00D2568F">
              <w:rPr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5513" w:type="dxa"/>
            <w:gridSpan w:val="5"/>
          </w:tcPr>
          <w:p w:rsidR="00574483" w:rsidRPr="00D2568F" w:rsidRDefault="00574483" w:rsidP="00D2568F">
            <w:pPr>
              <w:jc w:val="center"/>
              <w:rPr>
                <w:b/>
              </w:rPr>
            </w:pPr>
            <w:r w:rsidRPr="00D2568F">
              <w:rPr>
                <w:b/>
              </w:rPr>
              <w:t>Планируемое значение показателя</w:t>
            </w:r>
          </w:p>
        </w:tc>
      </w:tr>
      <w:tr w:rsidR="00574483" w:rsidRPr="00D2568F" w:rsidTr="00D2568F">
        <w:tc>
          <w:tcPr>
            <w:tcW w:w="3188" w:type="dxa"/>
            <w:vMerge/>
          </w:tcPr>
          <w:p w:rsidR="00574483" w:rsidRPr="00D2568F" w:rsidRDefault="00574483" w:rsidP="00D2568F">
            <w:pPr>
              <w:jc w:val="center"/>
              <w:rPr>
                <w:b/>
              </w:rPr>
            </w:pPr>
          </w:p>
        </w:tc>
        <w:tc>
          <w:tcPr>
            <w:tcW w:w="1438" w:type="dxa"/>
            <w:vMerge/>
          </w:tcPr>
          <w:p w:rsidR="00574483" w:rsidRPr="00D2568F" w:rsidRDefault="00574483" w:rsidP="00D2568F">
            <w:pPr>
              <w:jc w:val="center"/>
              <w:rPr>
                <w:b/>
              </w:rPr>
            </w:pPr>
          </w:p>
        </w:tc>
        <w:tc>
          <w:tcPr>
            <w:tcW w:w="1104" w:type="dxa"/>
          </w:tcPr>
          <w:p w:rsidR="00574483" w:rsidRPr="00D2568F" w:rsidRDefault="00574483" w:rsidP="00D2568F">
            <w:pPr>
              <w:jc w:val="center"/>
              <w:rPr>
                <w:b/>
              </w:rPr>
            </w:pPr>
            <w:r w:rsidRPr="00D2568F">
              <w:rPr>
                <w:b/>
              </w:rPr>
              <w:t>2026</w:t>
            </w:r>
          </w:p>
        </w:tc>
        <w:tc>
          <w:tcPr>
            <w:tcW w:w="1041" w:type="dxa"/>
          </w:tcPr>
          <w:p w:rsidR="00574483" w:rsidRPr="00D2568F" w:rsidRDefault="00574483" w:rsidP="00D2568F">
            <w:pPr>
              <w:jc w:val="center"/>
              <w:rPr>
                <w:b/>
              </w:rPr>
            </w:pPr>
            <w:r w:rsidRPr="00D2568F">
              <w:rPr>
                <w:b/>
              </w:rPr>
              <w:t>2027</w:t>
            </w:r>
          </w:p>
        </w:tc>
        <w:tc>
          <w:tcPr>
            <w:tcW w:w="1134" w:type="dxa"/>
          </w:tcPr>
          <w:p w:rsidR="00574483" w:rsidRPr="00D2568F" w:rsidRDefault="00574483" w:rsidP="00D2568F">
            <w:pPr>
              <w:jc w:val="center"/>
              <w:rPr>
                <w:b/>
              </w:rPr>
            </w:pPr>
            <w:r w:rsidRPr="00D2568F">
              <w:rPr>
                <w:b/>
              </w:rPr>
              <w:t>2028</w:t>
            </w:r>
          </w:p>
        </w:tc>
        <w:tc>
          <w:tcPr>
            <w:tcW w:w="1134" w:type="dxa"/>
          </w:tcPr>
          <w:p w:rsidR="00574483" w:rsidRPr="00D2568F" w:rsidRDefault="00574483" w:rsidP="00D2568F">
            <w:pPr>
              <w:jc w:val="center"/>
              <w:rPr>
                <w:b/>
              </w:rPr>
            </w:pPr>
            <w:r w:rsidRPr="00D2568F">
              <w:rPr>
                <w:b/>
              </w:rPr>
              <w:t>2029</w:t>
            </w:r>
          </w:p>
        </w:tc>
        <w:tc>
          <w:tcPr>
            <w:tcW w:w="1100" w:type="dxa"/>
          </w:tcPr>
          <w:p w:rsidR="00574483" w:rsidRPr="00D2568F" w:rsidRDefault="00574483" w:rsidP="00D2568F">
            <w:pPr>
              <w:jc w:val="center"/>
              <w:rPr>
                <w:b/>
              </w:rPr>
            </w:pPr>
            <w:r w:rsidRPr="00D2568F">
              <w:rPr>
                <w:b/>
              </w:rPr>
              <w:t>2030</w:t>
            </w:r>
          </w:p>
        </w:tc>
      </w:tr>
      <w:tr w:rsidR="00574483" w:rsidRPr="00E67047" w:rsidTr="00D2568F">
        <w:tc>
          <w:tcPr>
            <w:tcW w:w="3188" w:type="dxa"/>
          </w:tcPr>
          <w:p w:rsidR="00574483" w:rsidRPr="00D2568F" w:rsidRDefault="00574483" w:rsidP="00D2568F">
            <w:pPr>
              <w:jc w:val="both"/>
              <w:rPr>
                <w:sz w:val="22"/>
                <w:szCs w:val="22"/>
              </w:rPr>
            </w:pPr>
            <w:r w:rsidRPr="00D2568F">
              <w:rPr>
                <w:sz w:val="22"/>
                <w:szCs w:val="22"/>
              </w:rPr>
              <w:t xml:space="preserve">Увеличение доли граждан, систематически занимающихся физической культурой и спортом, в общей численности </w:t>
            </w:r>
            <w:r w:rsidRPr="00D2568F">
              <w:rPr>
                <w:sz w:val="22"/>
                <w:szCs w:val="22"/>
              </w:rPr>
              <w:lastRenderedPageBreak/>
              <w:t xml:space="preserve">населения </w:t>
            </w:r>
            <w:r w:rsidRPr="00D2568F">
              <w:rPr>
                <w:b/>
              </w:rPr>
              <w:t>%</w:t>
            </w:r>
            <w:r w:rsidR="00695472" w:rsidRPr="00D2568F">
              <w:rPr>
                <w:b/>
              </w:rPr>
              <w:t xml:space="preserve"> - статистический отчёт 1 - ФК</w:t>
            </w:r>
          </w:p>
        </w:tc>
        <w:tc>
          <w:tcPr>
            <w:tcW w:w="1438" w:type="dxa"/>
            <w:vAlign w:val="center"/>
          </w:tcPr>
          <w:p w:rsidR="00437669" w:rsidRDefault="00437669" w:rsidP="00D2568F">
            <w:pPr>
              <w:jc w:val="center"/>
            </w:pPr>
            <w:r>
              <w:lastRenderedPageBreak/>
              <w:t>4284 -</w:t>
            </w:r>
          </w:p>
          <w:p w:rsidR="00574483" w:rsidRPr="00E67047" w:rsidRDefault="00E67047" w:rsidP="00D2568F">
            <w:pPr>
              <w:jc w:val="center"/>
            </w:pPr>
            <w:r w:rsidRPr="00E67047">
              <w:t>5</w:t>
            </w:r>
            <w:r w:rsidR="002A429E">
              <w:t>5</w:t>
            </w:r>
            <w:r w:rsidRPr="00E67047">
              <w:t>,</w:t>
            </w:r>
            <w:r w:rsidR="002A429E">
              <w:t>5</w:t>
            </w:r>
            <w:r>
              <w:t xml:space="preserve"> </w:t>
            </w:r>
            <w:r w:rsidRPr="00E67047">
              <w:t>%</w:t>
            </w:r>
          </w:p>
        </w:tc>
        <w:tc>
          <w:tcPr>
            <w:tcW w:w="1104" w:type="dxa"/>
            <w:vAlign w:val="center"/>
          </w:tcPr>
          <w:p w:rsidR="00574483" w:rsidRPr="00E67047" w:rsidRDefault="00695472" w:rsidP="00D2568F">
            <w:pPr>
              <w:jc w:val="center"/>
            </w:pPr>
            <w:r>
              <w:t>60</w:t>
            </w:r>
            <w:r w:rsidR="00E67047" w:rsidRPr="00E67047">
              <w:t>%</w:t>
            </w:r>
          </w:p>
        </w:tc>
        <w:tc>
          <w:tcPr>
            <w:tcW w:w="1041" w:type="dxa"/>
            <w:vAlign w:val="center"/>
          </w:tcPr>
          <w:p w:rsidR="00574483" w:rsidRPr="00E67047" w:rsidRDefault="00695472" w:rsidP="00D2568F">
            <w:pPr>
              <w:jc w:val="center"/>
            </w:pPr>
            <w:r>
              <w:t>65</w:t>
            </w:r>
            <w:r w:rsidR="00E67047" w:rsidRPr="00E67047">
              <w:t>%</w:t>
            </w:r>
          </w:p>
        </w:tc>
        <w:tc>
          <w:tcPr>
            <w:tcW w:w="1134" w:type="dxa"/>
            <w:vAlign w:val="center"/>
          </w:tcPr>
          <w:p w:rsidR="00574483" w:rsidRPr="00E67047" w:rsidRDefault="00695472" w:rsidP="00D2568F">
            <w:pPr>
              <w:jc w:val="center"/>
            </w:pPr>
            <w:r>
              <w:t>70</w:t>
            </w:r>
            <w:r w:rsidR="00E67047" w:rsidRPr="00E67047">
              <w:t>%</w:t>
            </w:r>
          </w:p>
        </w:tc>
        <w:tc>
          <w:tcPr>
            <w:tcW w:w="1134" w:type="dxa"/>
            <w:vAlign w:val="center"/>
          </w:tcPr>
          <w:p w:rsidR="00574483" w:rsidRPr="00E67047" w:rsidRDefault="00695472" w:rsidP="00D2568F">
            <w:pPr>
              <w:jc w:val="center"/>
            </w:pPr>
            <w:r>
              <w:t>75</w:t>
            </w:r>
            <w:r w:rsidR="00E67047" w:rsidRPr="00E67047">
              <w:t>%</w:t>
            </w:r>
          </w:p>
        </w:tc>
        <w:tc>
          <w:tcPr>
            <w:tcW w:w="1100" w:type="dxa"/>
            <w:vAlign w:val="center"/>
          </w:tcPr>
          <w:p w:rsidR="00574483" w:rsidRPr="00E67047" w:rsidRDefault="00695472" w:rsidP="00D2568F">
            <w:pPr>
              <w:jc w:val="center"/>
            </w:pPr>
            <w:r>
              <w:t>80</w:t>
            </w:r>
            <w:r w:rsidR="00E67047" w:rsidRPr="00E67047">
              <w:t>%</w:t>
            </w:r>
          </w:p>
        </w:tc>
      </w:tr>
      <w:tr w:rsidR="00574483" w:rsidRPr="00E67047" w:rsidTr="00D2568F">
        <w:tc>
          <w:tcPr>
            <w:tcW w:w="3188" w:type="dxa"/>
          </w:tcPr>
          <w:p w:rsidR="00574483" w:rsidRPr="00D2568F" w:rsidRDefault="00574483" w:rsidP="00D2568F">
            <w:pPr>
              <w:jc w:val="center"/>
              <w:rPr>
                <w:color w:val="000000"/>
                <w:sz w:val="22"/>
                <w:szCs w:val="22"/>
              </w:rPr>
            </w:pPr>
            <w:r w:rsidRPr="00D2568F">
              <w:rPr>
                <w:color w:val="000000"/>
                <w:sz w:val="22"/>
                <w:szCs w:val="22"/>
              </w:rPr>
              <w:lastRenderedPageBreak/>
              <w:t xml:space="preserve">Доля граждан, </w:t>
            </w:r>
            <w:r w:rsidR="00695472" w:rsidRPr="00D2568F">
              <w:rPr>
                <w:color w:val="000000"/>
                <w:sz w:val="22"/>
                <w:szCs w:val="22"/>
              </w:rPr>
              <w:t>ведущих здоровый образ жизни</w:t>
            </w:r>
          </w:p>
        </w:tc>
        <w:tc>
          <w:tcPr>
            <w:tcW w:w="1438" w:type="dxa"/>
            <w:vAlign w:val="center"/>
          </w:tcPr>
          <w:p w:rsidR="00574483" w:rsidRPr="00D2568F" w:rsidRDefault="00B55A52" w:rsidP="00D2568F">
            <w:pPr>
              <w:jc w:val="center"/>
              <w:rPr>
                <w:color w:val="000000"/>
              </w:rPr>
            </w:pPr>
            <w:r w:rsidRPr="00D2568F">
              <w:rPr>
                <w:color w:val="000000"/>
              </w:rPr>
              <w:t>10%</w:t>
            </w:r>
          </w:p>
        </w:tc>
        <w:tc>
          <w:tcPr>
            <w:tcW w:w="1104" w:type="dxa"/>
            <w:vAlign w:val="center"/>
          </w:tcPr>
          <w:p w:rsidR="00574483" w:rsidRPr="00D2568F" w:rsidRDefault="00B55A52" w:rsidP="00D2568F">
            <w:pPr>
              <w:jc w:val="center"/>
              <w:rPr>
                <w:color w:val="000000"/>
              </w:rPr>
            </w:pPr>
            <w:r w:rsidRPr="00D2568F">
              <w:rPr>
                <w:color w:val="000000"/>
              </w:rPr>
              <w:t>12</w:t>
            </w:r>
            <w:r w:rsidR="00E67047" w:rsidRPr="00D2568F">
              <w:rPr>
                <w:color w:val="000000"/>
              </w:rPr>
              <w:t>%</w:t>
            </w:r>
          </w:p>
        </w:tc>
        <w:tc>
          <w:tcPr>
            <w:tcW w:w="1041" w:type="dxa"/>
            <w:vAlign w:val="center"/>
          </w:tcPr>
          <w:p w:rsidR="00574483" w:rsidRPr="00D2568F" w:rsidRDefault="00B55A52" w:rsidP="00D2568F">
            <w:pPr>
              <w:jc w:val="center"/>
              <w:rPr>
                <w:color w:val="000000"/>
              </w:rPr>
            </w:pPr>
            <w:r w:rsidRPr="00D2568F">
              <w:rPr>
                <w:color w:val="000000"/>
              </w:rPr>
              <w:t>13</w:t>
            </w:r>
            <w:r w:rsidR="00E67047" w:rsidRPr="00D2568F">
              <w:rPr>
                <w:color w:val="000000"/>
              </w:rPr>
              <w:t>%</w:t>
            </w:r>
          </w:p>
        </w:tc>
        <w:tc>
          <w:tcPr>
            <w:tcW w:w="1134" w:type="dxa"/>
            <w:vAlign w:val="center"/>
          </w:tcPr>
          <w:p w:rsidR="00574483" w:rsidRPr="00D2568F" w:rsidRDefault="00B55A52" w:rsidP="00D2568F">
            <w:pPr>
              <w:jc w:val="center"/>
              <w:rPr>
                <w:color w:val="000000"/>
              </w:rPr>
            </w:pPr>
            <w:r w:rsidRPr="00D2568F">
              <w:rPr>
                <w:color w:val="000000"/>
              </w:rPr>
              <w:t>14</w:t>
            </w:r>
            <w:r w:rsidR="00E67047" w:rsidRPr="00D2568F">
              <w:rPr>
                <w:color w:val="000000"/>
              </w:rPr>
              <w:t>%</w:t>
            </w:r>
          </w:p>
        </w:tc>
        <w:tc>
          <w:tcPr>
            <w:tcW w:w="1134" w:type="dxa"/>
            <w:vAlign w:val="center"/>
          </w:tcPr>
          <w:p w:rsidR="00574483" w:rsidRPr="00D2568F" w:rsidRDefault="00B55A52" w:rsidP="00D2568F">
            <w:pPr>
              <w:jc w:val="center"/>
              <w:rPr>
                <w:color w:val="000000"/>
              </w:rPr>
            </w:pPr>
            <w:r w:rsidRPr="00D2568F">
              <w:rPr>
                <w:color w:val="000000"/>
              </w:rPr>
              <w:t>15</w:t>
            </w:r>
            <w:r w:rsidR="00E67047" w:rsidRPr="00D2568F">
              <w:rPr>
                <w:color w:val="000000"/>
              </w:rPr>
              <w:t>%</w:t>
            </w:r>
          </w:p>
        </w:tc>
        <w:tc>
          <w:tcPr>
            <w:tcW w:w="1100" w:type="dxa"/>
            <w:vAlign w:val="center"/>
          </w:tcPr>
          <w:p w:rsidR="00574483" w:rsidRPr="00D2568F" w:rsidRDefault="00B55A52" w:rsidP="00D2568F">
            <w:pPr>
              <w:jc w:val="center"/>
              <w:rPr>
                <w:color w:val="000000"/>
              </w:rPr>
            </w:pPr>
            <w:r w:rsidRPr="00D2568F">
              <w:rPr>
                <w:color w:val="000000"/>
              </w:rPr>
              <w:t>16</w:t>
            </w:r>
            <w:r w:rsidR="00E67047" w:rsidRPr="00D2568F">
              <w:rPr>
                <w:color w:val="000000"/>
              </w:rPr>
              <w:t>%</w:t>
            </w:r>
          </w:p>
        </w:tc>
      </w:tr>
      <w:tr w:rsidR="00574483" w:rsidRPr="00D2568F" w:rsidTr="00D2568F">
        <w:tc>
          <w:tcPr>
            <w:tcW w:w="3188" w:type="dxa"/>
          </w:tcPr>
          <w:p w:rsidR="00574483" w:rsidRPr="00D2568F" w:rsidRDefault="00B55A52" w:rsidP="00D2568F">
            <w:pPr>
              <w:jc w:val="both"/>
              <w:rPr>
                <w:color w:val="000000"/>
                <w:sz w:val="22"/>
                <w:szCs w:val="22"/>
              </w:rPr>
            </w:pPr>
            <w:r w:rsidRPr="00D2568F">
              <w:rPr>
                <w:color w:val="000000"/>
              </w:rPr>
              <w:t>Доля граждан</w:t>
            </w:r>
            <w:r w:rsidR="002F1A52">
              <w:rPr>
                <w:color w:val="000000"/>
              </w:rPr>
              <w:t>,</w:t>
            </w:r>
            <w:r w:rsidRPr="00D2568F">
              <w:rPr>
                <w:color w:val="000000"/>
              </w:rPr>
              <w:t xml:space="preserve"> охваченных профилактическими мероприятиями по противодействию потребления алкоголя, табака</w:t>
            </w:r>
          </w:p>
        </w:tc>
        <w:tc>
          <w:tcPr>
            <w:tcW w:w="1438" w:type="dxa"/>
            <w:vAlign w:val="center"/>
          </w:tcPr>
          <w:p w:rsidR="00574483" w:rsidRPr="00D2568F" w:rsidRDefault="006C053B" w:rsidP="00D2568F">
            <w:pPr>
              <w:jc w:val="center"/>
              <w:rPr>
                <w:color w:val="000000"/>
              </w:rPr>
            </w:pPr>
            <w:r w:rsidRPr="00D2568F">
              <w:rPr>
                <w:color w:val="000000"/>
              </w:rPr>
              <w:t>30</w:t>
            </w:r>
            <w:r w:rsidR="00B55A52" w:rsidRPr="00D2568F">
              <w:rPr>
                <w:color w:val="000000"/>
              </w:rPr>
              <w:t xml:space="preserve"> %</w:t>
            </w:r>
          </w:p>
        </w:tc>
        <w:tc>
          <w:tcPr>
            <w:tcW w:w="1104" w:type="dxa"/>
            <w:vAlign w:val="center"/>
          </w:tcPr>
          <w:p w:rsidR="00574483" w:rsidRPr="00D2568F" w:rsidRDefault="00943AE4" w:rsidP="00D2568F">
            <w:pPr>
              <w:jc w:val="center"/>
              <w:rPr>
                <w:color w:val="000000"/>
              </w:rPr>
            </w:pPr>
            <w:r w:rsidRPr="00D2568F">
              <w:rPr>
                <w:color w:val="000000"/>
              </w:rPr>
              <w:t>40</w:t>
            </w:r>
            <w:r w:rsidR="00B55A52" w:rsidRPr="00D2568F">
              <w:rPr>
                <w:color w:val="000000"/>
              </w:rPr>
              <w:t>%</w:t>
            </w:r>
          </w:p>
        </w:tc>
        <w:tc>
          <w:tcPr>
            <w:tcW w:w="1041" w:type="dxa"/>
            <w:vAlign w:val="center"/>
          </w:tcPr>
          <w:p w:rsidR="00574483" w:rsidRPr="00D2568F" w:rsidRDefault="00943AE4" w:rsidP="00D2568F">
            <w:pPr>
              <w:jc w:val="center"/>
              <w:rPr>
                <w:color w:val="000000"/>
              </w:rPr>
            </w:pPr>
            <w:r w:rsidRPr="00D2568F">
              <w:rPr>
                <w:color w:val="000000"/>
              </w:rPr>
              <w:t>45</w:t>
            </w:r>
            <w:r w:rsidR="00B55A52" w:rsidRPr="00D2568F">
              <w:rPr>
                <w:color w:val="000000"/>
              </w:rPr>
              <w:t>%</w:t>
            </w:r>
          </w:p>
        </w:tc>
        <w:tc>
          <w:tcPr>
            <w:tcW w:w="1134" w:type="dxa"/>
            <w:vAlign w:val="center"/>
          </w:tcPr>
          <w:p w:rsidR="00574483" w:rsidRPr="00D2568F" w:rsidRDefault="00943AE4" w:rsidP="00D2568F">
            <w:pPr>
              <w:jc w:val="center"/>
              <w:rPr>
                <w:color w:val="000000"/>
              </w:rPr>
            </w:pPr>
            <w:r w:rsidRPr="00D2568F">
              <w:rPr>
                <w:color w:val="000000"/>
              </w:rPr>
              <w:t>50</w:t>
            </w:r>
            <w:r w:rsidR="00B55A52" w:rsidRPr="00D2568F">
              <w:rPr>
                <w:color w:val="000000"/>
              </w:rPr>
              <w:t>%</w:t>
            </w:r>
          </w:p>
        </w:tc>
        <w:tc>
          <w:tcPr>
            <w:tcW w:w="1134" w:type="dxa"/>
            <w:vAlign w:val="center"/>
          </w:tcPr>
          <w:p w:rsidR="00574483" w:rsidRPr="00D2568F" w:rsidRDefault="00943AE4" w:rsidP="00D2568F">
            <w:pPr>
              <w:jc w:val="center"/>
              <w:rPr>
                <w:color w:val="000000"/>
              </w:rPr>
            </w:pPr>
            <w:r w:rsidRPr="00D2568F">
              <w:rPr>
                <w:color w:val="000000"/>
              </w:rPr>
              <w:t>60</w:t>
            </w:r>
            <w:r w:rsidR="00B55A52" w:rsidRPr="00D2568F">
              <w:rPr>
                <w:color w:val="000000"/>
              </w:rPr>
              <w:t>%</w:t>
            </w:r>
          </w:p>
        </w:tc>
        <w:tc>
          <w:tcPr>
            <w:tcW w:w="1100" w:type="dxa"/>
            <w:vAlign w:val="center"/>
          </w:tcPr>
          <w:p w:rsidR="00574483" w:rsidRPr="00D2568F" w:rsidRDefault="00943AE4" w:rsidP="00D2568F">
            <w:pPr>
              <w:jc w:val="center"/>
              <w:rPr>
                <w:color w:val="000000"/>
              </w:rPr>
            </w:pPr>
            <w:r w:rsidRPr="00D2568F">
              <w:rPr>
                <w:color w:val="000000"/>
              </w:rPr>
              <w:t>80</w:t>
            </w:r>
            <w:r w:rsidR="00B55A52" w:rsidRPr="00D2568F">
              <w:rPr>
                <w:color w:val="000000"/>
              </w:rPr>
              <w:t>%</w:t>
            </w:r>
          </w:p>
        </w:tc>
      </w:tr>
      <w:tr w:rsidR="00695472" w:rsidRPr="00D2568F" w:rsidTr="00D2568F">
        <w:tc>
          <w:tcPr>
            <w:tcW w:w="3188" w:type="dxa"/>
          </w:tcPr>
          <w:p w:rsidR="00B55A52" w:rsidRPr="00D2568F" w:rsidRDefault="00B55A52" w:rsidP="00D2568F">
            <w:pPr>
              <w:jc w:val="both"/>
              <w:rPr>
                <w:color w:val="000000"/>
              </w:rPr>
            </w:pPr>
            <w:r w:rsidRPr="00D2568F">
              <w:rPr>
                <w:color w:val="000000"/>
              </w:rPr>
              <w:t xml:space="preserve">Уровень распространённости  среди населения ведущих </w:t>
            </w:r>
            <w:proofErr w:type="spellStart"/>
            <w:r w:rsidRPr="00D2568F">
              <w:rPr>
                <w:color w:val="000000"/>
              </w:rPr>
              <w:t>пассивый</w:t>
            </w:r>
            <w:proofErr w:type="spellEnd"/>
            <w:r w:rsidRPr="00D2568F">
              <w:rPr>
                <w:color w:val="000000"/>
              </w:rPr>
              <w:t xml:space="preserve"> образ жизни </w:t>
            </w:r>
          </w:p>
          <w:p w:rsidR="00695472" w:rsidRPr="00D2568F" w:rsidRDefault="00B55A52" w:rsidP="00D2568F">
            <w:pPr>
              <w:jc w:val="both"/>
              <w:rPr>
                <w:color w:val="000000"/>
              </w:rPr>
            </w:pPr>
            <w:r w:rsidRPr="00D2568F">
              <w:rPr>
                <w:color w:val="000000"/>
              </w:rPr>
              <w:t xml:space="preserve">потребления </w:t>
            </w:r>
            <w:proofErr w:type="spellStart"/>
            <w:r w:rsidRPr="00D2568F">
              <w:rPr>
                <w:color w:val="000000"/>
              </w:rPr>
              <w:t>никотинсодержащих</w:t>
            </w:r>
            <w:proofErr w:type="spellEnd"/>
            <w:r w:rsidRPr="00D2568F">
              <w:rPr>
                <w:color w:val="000000"/>
              </w:rPr>
              <w:t xml:space="preserve"> веществ, алкоголя</w:t>
            </w:r>
            <w:r w:rsidR="00A55A2B" w:rsidRPr="00D2568F">
              <w:rPr>
                <w:color w:val="000000"/>
              </w:rPr>
              <w:t xml:space="preserve">, </w:t>
            </w:r>
            <w:r w:rsidRPr="00D2568F">
              <w:rPr>
                <w:color w:val="000000"/>
              </w:rPr>
              <w:t xml:space="preserve">неправильного питания </w:t>
            </w:r>
          </w:p>
          <w:p w:rsidR="00695472" w:rsidRPr="00D2568F" w:rsidRDefault="00695472" w:rsidP="00D2568F">
            <w:pPr>
              <w:jc w:val="center"/>
              <w:rPr>
                <w:color w:val="000000"/>
              </w:rPr>
            </w:pPr>
          </w:p>
          <w:p w:rsidR="00695472" w:rsidRPr="00D2568F" w:rsidRDefault="00695472" w:rsidP="00D2568F">
            <w:pPr>
              <w:jc w:val="center"/>
              <w:rPr>
                <w:color w:val="000000"/>
              </w:rPr>
            </w:pPr>
          </w:p>
        </w:tc>
        <w:tc>
          <w:tcPr>
            <w:tcW w:w="1438" w:type="dxa"/>
            <w:vAlign w:val="center"/>
          </w:tcPr>
          <w:p w:rsidR="00695472" w:rsidRPr="00D2568F" w:rsidRDefault="00B55A52" w:rsidP="00D2568F">
            <w:pPr>
              <w:jc w:val="center"/>
              <w:rPr>
                <w:color w:val="000000"/>
              </w:rPr>
            </w:pPr>
            <w:r w:rsidRPr="00D2568F">
              <w:rPr>
                <w:color w:val="000000"/>
              </w:rPr>
              <w:t>30</w:t>
            </w:r>
            <w:r w:rsidR="00695472" w:rsidRPr="00D2568F">
              <w:rPr>
                <w:color w:val="000000"/>
              </w:rPr>
              <w:t>%</w:t>
            </w:r>
          </w:p>
        </w:tc>
        <w:tc>
          <w:tcPr>
            <w:tcW w:w="1104" w:type="dxa"/>
            <w:vAlign w:val="center"/>
          </w:tcPr>
          <w:p w:rsidR="00695472" w:rsidRPr="00D2568F" w:rsidRDefault="00B55A52" w:rsidP="00D2568F">
            <w:pPr>
              <w:jc w:val="center"/>
              <w:rPr>
                <w:b/>
                <w:color w:val="000000"/>
              </w:rPr>
            </w:pPr>
            <w:r w:rsidRPr="00D2568F">
              <w:rPr>
                <w:b/>
                <w:color w:val="000000"/>
              </w:rPr>
              <w:t>26%</w:t>
            </w:r>
          </w:p>
        </w:tc>
        <w:tc>
          <w:tcPr>
            <w:tcW w:w="1041" w:type="dxa"/>
            <w:vAlign w:val="center"/>
          </w:tcPr>
          <w:p w:rsidR="00695472" w:rsidRPr="00D2568F" w:rsidRDefault="00B55A52" w:rsidP="00D2568F">
            <w:pPr>
              <w:jc w:val="center"/>
              <w:rPr>
                <w:b/>
                <w:color w:val="000000"/>
              </w:rPr>
            </w:pPr>
            <w:r w:rsidRPr="00D2568F">
              <w:rPr>
                <w:b/>
                <w:color w:val="000000"/>
              </w:rPr>
              <w:t>21%</w:t>
            </w:r>
          </w:p>
        </w:tc>
        <w:tc>
          <w:tcPr>
            <w:tcW w:w="1134" w:type="dxa"/>
            <w:vAlign w:val="center"/>
          </w:tcPr>
          <w:p w:rsidR="00695472" w:rsidRPr="00D2568F" w:rsidRDefault="00B55A52" w:rsidP="00D2568F">
            <w:pPr>
              <w:jc w:val="center"/>
              <w:rPr>
                <w:b/>
                <w:color w:val="000000"/>
              </w:rPr>
            </w:pPr>
            <w:r w:rsidRPr="00D2568F">
              <w:rPr>
                <w:b/>
                <w:color w:val="000000"/>
              </w:rPr>
              <w:t>18%</w:t>
            </w:r>
          </w:p>
        </w:tc>
        <w:tc>
          <w:tcPr>
            <w:tcW w:w="1134" w:type="dxa"/>
            <w:vAlign w:val="center"/>
          </w:tcPr>
          <w:p w:rsidR="00695472" w:rsidRPr="00D2568F" w:rsidRDefault="00B55A52" w:rsidP="00D2568F">
            <w:pPr>
              <w:jc w:val="center"/>
              <w:rPr>
                <w:b/>
                <w:color w:val="000000"/>
              </w:rPr>
            </w:pPr>
            <w:r w:rsidRPr="00D2568F">
              <w:rPr>
                <w:b/>
                <w:color w:val="000000"/>
              </w:rPr>
              <w:t>14%</w:t>
            </w:r>
          </w:p>
        </w:tc>
        <w:tc>
          <w:tcPr>
            <w:tcW w:w="1100" w:type="dxa"/>
            <w:vAlign w:val="center"/>
          </w:tcPr>
          <w:p w:rsidR="00695472" w:rsidRPr="00D2568F" w:rsidRDefault="00B55A52" w:rsidP="00D2568F">
            <w:pPr>
              <w:jc w:val="center"/>
              <w:rPr>
                <w:b/>
                <w:color w:val="000000"/>
              </w:rPr>
            </w:pPr>
            <w:r w:rsidRPr="00D2568F">
              <w:rPr>
                <w:b/>
                <w:color w:val="000000"/>
              </w:rPr>
              <w:t>10%</w:t>
            </w:r>
          </w:p>
        </w:tc>
      </w:tr>
    </w:tbl>
    <w:p w:rsidR="008816E6" w:rsidRDefault="008816E6" w:rsidP="00A34710">
      <w:pPr>
        <w:jc w:val="center"/>
        <w:rPr>
          <w:b/>
        </w:rPr>
      </w:pPr>
    </w:p>
    <w:p w:rsidR="00495B50" w:rsidRPr="000B6FE4" w:rsidRDefault="00495B50" w:rsidP="00495B50">
      <w:pPr>
        <w:tabs>
          <w:tab w:val="left" w:pos="5205"/>
        </w:tabs>
        <w:rPr>
          <w:b/>
        </w:rPr>
      </w:pPr>
      <w:r w:rsidRPr="000B6FE4">
        <w:rPr>
          <w:b/>
        </w:rPr>
        <w:tab/>
      </w:r>
    </w:p>
    <w:p w:rsidR="00A55A2B" w:rsidRDefault="00495B50" w:rsidP="008A1380">
      <w:pPr>
        <w:tabs>
          <w:tab w:val="left" w:pos="2410"/>
        </w:tabs>
        <w:rPr>
          <w:b/>
        </w:rPr>
      </w:pPr>
      <w:r w:rsidRPr="008A1380">
        <w:rPr>
          <w:b/>
        </w:rPr>
        <w:t xml:space="preserve">                  </w:t>
      </w:r>
      <w:r w:rsidR="00437669">
        <w:rPr>
          <w:b/>
        </w:rPr>
        <w:t xml:space="preserve">                 </w:t>
      </w:r>
    </w:p>
    <w:p w:rsidR="00495B50" w:rsidRPr="00A55A2B" w:rsidRDefault="00495B50" w:rsidP="00A55A2B">
      <w:pPr>
        <w:tabs>
          <w:tab w:val="left" w:pos="2410"/>
        </w:tabs>
        <w:jc w:val="center"/>
        <w:rPr>
          <w:b/>
          <w:sz w:val="28"/>
          <w:szCs w:val="28"/>
        </w:rPr>
      </w:pPr>
      <w:r w:rsidRPr="00A55A2B">
        <w:rPr>
          <w:b/>
          <w:sz w:val="28"/>
          <w:szCs w:val="28"/>
        </w:rPr>
        <w:t>Финансовое обеспечение  муниципальной</w:t>
      </w:r>
      <w:r w:rsidR="00437669" w:rsidRPr="00A55A2B">
        <w:rPr>
          <w:b/>
          <w:sz w:val="28"/>
          <w:szCs w:val="28"/>
        </w:rPr>
        <w:t xml:space="preserve"> </w:t>
      </w:r>
      <w:r w:rsidRPr="00A55A2B">
        <w:rPr>
          <w:b/>
          <w:sz w:val="28"/>
          <w:szCs w:val="28"/>
        </w:rPr>
        <w:t xml:space="preserve"> программы</w:t>
      </w:r>
    </w:p>
    <w:p w:rsidR="00495B50" w:rsidRPr="000B6FE4" w:rsidRDefault="00495B50" w:rsidP="00495B50">
      <w:pPr>
        <w:jc w:val="center"/>
      </w:pPr>
    </w:p>
    <w:tbl>
      <w:tblPr>
        <w:tblW w:w="51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39"/>
        <w:gridCol w:w="1628"/>
        <w:gridCol w:w="1453"/>
        <w:gridCol w:w="1701"/>
        <w:gridCol w:w="1561"/>
      </w:tblGrid>
      <w:tr w:rsidR="00BD531A" w:rsidRPr="000B6FE4" w:rsidTr="00F45F30">
        <w:trPr>
          <w:tblHeader/>
          <w:jc w:val="center"/>
        </w:trPr>
        <w:tc>
          <w:tcPr>
            <w:tcW w:w="1945" w:type="pct"/>
            <w:vMerge w:val="restart"/>
          </w:tcPr>
          <w:p w:rsidR="00BD531A" w:rsidRPr="000B6FE4" w:rsidRDefault="00BD531A" w:rsidP="00131EAD">
            <w:pPr>
              <w:tabs>
                <w:tab w:val="center" w:pos="4677"/>
                <w:tab w:val="right" w:pos="9355"/>
              </w:tabs>
              <w:jc w:val="center"/>
            </w:pPr>
            <w:r w:rsidRPr="000B6FE4">
              <w:t>Источник финансового обеспечения</w:t>
            </w:r>
          </w:p>
        </w:tc>
        <w:tc>
          <w:tcPr>
            <w:tcW w:w="3055" w:type="pct"/>
            <w:gridSpan w:val="4"/>
          </w:tcPr>
          <w:p w:rsidR="00BD531A" w:rsidRDefault="00BD531A" w:rsidP="00131EAD">
            <w:pPr>
              <w:tabs>
                <w:tab w:val="center" w:pos="4677"/>
                <w:tab w:val="right" w:pos="9355"/>
              </w:tabs>
              <w:jc w:val="center"/>
              <w:rPr>
                <w:spacing w:val="-2"/>
              </w:rPr>
            </w:pPr>
            <w:r w:rsidRPr="000B6FE4">
              <w:rPr>
                <w:spacing w:val="-2"/>
              </w:rPr>
              <w:t xml:space="preserve">Объем финансового обеспечения по годам реализации </w:t>
            </w:r>
          </w:p>
          <w:p w:rsidR="00BD531A" w:rsidRPr="000B6FE4" w:rsidRDefault="00BD531A" w:rsidP="00131EAD">
            <w:pPr>
              <w:tabs>
                <w:tab w:val="center" w:pos="4677"/>
                <w:tab w:val="right" w:pos="9355"/>
              </w:tabs>
              <w:jc w:val="center"/>
              <w:rPr>
                <w:spacing w:val="-2"/>
              </w:rPr>
            </w:pPr>
            <w:r w:rsidRPr="000B6FE4">
              <w:rPr>
                <w:spacing w:val="-2"/>
              </w:rPr>
              <w:t>(тыс. рублей)</w:t>
            </w:r>
          </w:p>
        </w:tc>
      </w:tr>
      <w:tr w:rsidR="007516D4" w:rsidRPr="000B6FE4" w:rsidTr="00F45F30">
        <w:trPr>
          <w:trHeight w:val="448"/>
          <w:tblHeader/>
          <w:jc w:val="center"/>
        </w:trPr>
        <w:tc>
          <w:tcPr>
            <w:tcW w:w="1945" w:type="pct"/>
            <w:vMerge/>
            <w:vAlign w:val="center"/>
          </w:tcPr>
          <w:p w:rsidR="007516D4" w:rsidRPr="000B6FE4" w:rsidRDefault="007516D4" w:rsidP="0011007A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784" w:type="pct"/>
          </w:tcPr>
          <w:p w:rsidR="007516D4" w:rsidRPr="000B6FE4" w:rsidRDefault="007516D4" w:rsidP="0011007A">
            <w:pPr>
              <w:tabs>
                <w:tab w:val="center" w:pos="4677"/>
                <w:tab w:val="right" w:pos="9355"/>
              </w:tabs>
              <w:ind w:right="54"/>
              <w:jc w:val="center"/>
              <w:rPr>
                <w:color w:val="22272F"/>
                <w:shd w:val="clear" w:color="auto" w:fill="FFFFFF"/>
              </w:rPr>
            </w:pPr>
            <w:r w:rsidRPr="000B6FE4">
              <w:rPr>
                <w:spacing w:val="-2"/>
              </w:rPr>
              <w:t>всего</w:t>
            </w:r>
          </w:p>
        </w:tc>
        <w:tc>
          <w:tcPr>
            <w:tcW w:w="700" w:type="pct"/>
            <w:vAlign w:val="center"/>
          </w:tcPr>
          <w:p w:rsidR="007516D4" w:rsidRDefault="007516D4" w:rsidP="0011007A">
            <w:pPr>
              <w:tabs>
                <w:tab w:val="center" w:pos="4677"/>
                <w:tab w:val="right" w:pos="9355"/>
              </w:tabs>
              <w:jc w:val="center"/>
              <w:rPr>
                <w:spacing w:val="-2"/>
              </w:rPr>
            </w:pPr>
            <w:r>
              <w:rPr>
                <w:spacing w:val="-2"/>
              </w:rPr>
              <w:t>2026</w:t>
            </w:r>
          </w:p>
        </w:tc>
        <w:tc>
          <w:tcPr>
            <w:tcW w:w="819" w:type="pct"/>
            <w:vAlign w:val="center"/>
          </w:tcPr>
          <w:p w:rsidR="007516D4" w:rsidRDefault="007516D4" w:rsidP="0011007A">
            <w:pPr>
              <w:tabs>
                <w:tab w:val="center" w:pos="4677"/>
                <w:tab w:val="right" w:pos="9355"/>
              </w:tabs>
              <w:jc w:val="center"/>
              <w:rPr>
                <w:spacing w:val="-2"/>
              </w:rPr>
            </w:pPr>
            <w:r>
              <w:rPr>
                <w:spacing w:val="-2"/>
              </w:rPr>
              <w:t>2027</w:t>
            </w:r>
          </w:p>
        </w:tc>
        <w:tc>
          <w:tcPr>
            <w:tcW w:w="752" w:type="pct"/>
            <w:vAlign w:val="center"/>
          </w:tcPr>
          <w:p w:rsidR="007516D4" w:rsidRDefault="007516D4" w:rsidP="0011007A">
            <w:pPr>
              <w:tabs>
                <w:tab w:val="center" w:pos="4677"/>
                <w:tab w:val="right" w:pos="9355"/>
              </w:tabs>
              <w:jc w:val="center"/>
            </w:pPr>
            <w:r>
              <w:t>2028</w:t>
            </w:r>
          </w:p>
        </w:tc>
      </w:tr>
      <w:tr w:rsidR="007516D4" w:rsidRPr="00A55A2B" w:rsidTr="00F45F30">
        <w:trPr>
          <w:trHeight w:val="433"/>
          <w:jc w:val="center"/>
        </w:trPr>
        <w:tc>
          <w:tcPr>
            <w:tcW w:w="1945" w:type="pct"/>
            <w:vAlign w:val="center"/>
          </w:tcPr>
          <w:p w:rsidR="007516D4" w:rsidRPr="00673D8E" w:rsidRDefault="007516D4" w:rsidP="00131EAD">
            <w:pPr>
              <w:tabs>
                <w:tab w:val="center" w:pos="4677"/>
                <w:tab w:val="right" w:pos="9355"/>
              </w:tabs>
              <w:spacing w:line="230" w:lineRule="auto"/>
              <w:rPr>
                <w:color w:val="000000" w:themeColor="text1"/>
                <w:spacing w:val="-2"/>
              </w:rPr>
            </w:pPr>
            <w:r w:rsidRPr="00673D8E">
              <w:rPr>
                <w:color w:val="000000" w:themeColor="text1"/>
              </w:rPr>
              <w:t>В целом по  муниципальной программе</w:t>
            </w:r>
            <w:r w:rsidRPr="00673D8E">
              <w:rPr>
                <w:color w:val="000000" w:themeColor="text1"/>
                <w:spacing w:val="-2"/>
              </w:rPr>
              <w:t>,</w:t>
            </w:r>
          </w:p>
          <w:p w:rsidR="007516D4" w:rsidRPr="00673D8E" w:rsidRDefault="007516D4" w:rsidP="00131EAD">
            <w:pPr>
              <w:tabs>
                <w:tab w:val="center" w:pos="4677"/>
                <w:tab w:val="right" w:pos="9355"/>
              </w:tabs>
              <w:spacing w:line="230" w:lineRule="auto"/>
              <w:rPr>
                <w:color w:val="000000" w:themeColor="text1"/>
                <w:spacing w:val="-2"/>
              </w:rPr>
            </w:pPr>
            <w:r w:rsidRPr="00673D8E">
              <w:rPr>
                <w:color w:val="000000" w:themeColor="text1"/>
                <w:spacing w:val="-2"/>
              </w:rPr>
              <w:t>в том числе:</w:t>
            </w:r>
          </w:p>
        </w:tc>
        <w:tc>
          <w:tcPr>
            <w:tcW w:w="784" w:type="pct"/>
          </w:tcPr>
          <w:p w:rsidR="007516D4" w:rsidRPr="00673D8E" w:rsidRDefault="007516D4" w:rsidP="00BD531A">
            <w:pPr>
              <w:tabs>
                <w:tab w:val="center" w:pos="4677"/>
                <w:tab w:val="right" w:pos="9355"/>
              </w:tabs>
              <w:ind w:right="-259"/>
              <w:jc w:val="center"/>
              <w:rPr>
                <w:color w:val="000000" w:themeColor="text1"/>
              </w:rPr>
            </w:pPr>
          </w:p>
          <w:p w:rsidR="007516D4" w:rsidRPr="00673D8E" w:rsidRDefault="002B6B63" w:rsidP="00BD531A">
            <w:pPr>
              <w:tabs>
                <w:tab w:val="center" w:pos="4677"/>
                <w:tab w:val="right" w:pos="9355"/>
              </w:tabs>
              <w:ind w:right="-259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90</w:t>
            </w:r>
            <w:r w:rsidR="007516D4" w:rsidRPr="00673D8E">
              <w:rPr>
                <w:color w:val="000000" w:themeColor="text1"/>
              </w:rPr>
              <w:t>,0</w:t>
            </w:r>
          </w:p>
        </w:tc>
        <w:tc>
          <w:tcPr>
            <w:tcW w:w="700" w:type="pct"/>
          </w:tcPr>
          <w:p w:rsidR="007516D4" w:rsidRPr="00673D8E" w:rsidRDefault="007516D4" w:rsidP="00131EAD">
            <w:pPr>
              <w:tabs>
                <w:tab w:val="center" w:pos="4677"/>
                <w:tab w:val="right" w:pos="9355"/>
              </w:tabs>
              <w:jc w:val="center"/>
              <w:rPr>
                <w:color w:val="000000" w:themeColor="text1"/>
              </w:rPr>
            </w:pPr>
          </w:p>
          <w:p w:rsidR="007516D4" w:rsidRPr="00673D8E" w:rsidRDefault="007516D4" w:rsidP="00131EAD">
            <w:pPr>
              <w:tabs>
                <w:tab w:val="center" w:pos="4677"/>
                <w:tab w:val="right" w:pos="9355"/>
              </w:tabs>
              <w:jc w:val="center"/>
              <w:rPr>
                <w:color w:val="000000" w:themeColor="text1"/>
              </w:rPr>
            </w:pPr>
            <w:r w:rsidRPr="00673D8E">
              <w:rPr>
                <w:color w:val="000000" w:themeColor="text1"/>
              </w:rPr>
              <w:t>30,0</w:t>
            </w:r>
          </w:p>
        </w:tc>
        <w:tc>
          <w:tcPr>
            <w:tcW w:w="819" w:type="pct"/>
          </w:tcPr>
          <w:p w:rsidR="007516D4" w:rsidRPr="00673D8E" w:rsidRDefault="007516D4" w:rsidP="00131EAD">
            <w:pPr>
              <w:tabs>
                <w:tab w:val="center" w:pos="4677"/>
                <w:tab w:val="right" w:pos="9355"/>
              </w:tabs>
              <w:jc w:val="center"/>
              <w:rPr>
                <w:color w:val="000000" w:themeColor="text1"/>
              </w:rPr>
            </w:pPr>
          </w:p>
          <w:p w:rsidR="007516D4" w:rsidRPr="00673D8E" w:rsidRDefault="007516D4" w:rsidP="00131EAD">
            <w:pPr>
              <w:tabs>
                <w:tab w:val="center" w:pos="4677"/>
                <w:tab w:val="right" w:pos="9355"/>
              </w:tabs>
              <w:jc w:val="center"/>
              <w:rPr>
                <w:color w:val="000000" w:themeColor="text1"/>
              </w:rPr>
            </w:pPr>
            <w:r w:rsidRPr="00673D8E">
              <w:rPr>
                <w:color w:val="000000" w:themeColor="text1"/>
              </w:rPr>
              <w:t>30,0</w:t>
            </w:r>
          </w:p>
        </w:tc>
        <w:tc>
          <w:tcPr>
            <w:tcW w:w="752" w:type="pct"/>
          </w:tcPr>
          <w:p w:rsidR="007516D4" w:rsidRPr="00673D8E" w:rsidRDefault="007516D4" w:rsidP="00131EAD">
            <w:pPr>
              <w:tabs>
                <w:tab w:val="center" w:pos="4677"/>
                <w:tab w:val="right" w:pos="9355"/>
              </w:tabs>
              <w:jc w:val="center"/>
              <w:rPr>
                <w:color w:val="000000" w:themeColor="text1"/>
              </w:rPr>
            </w:pPr>
          </w:p>
          <w:p w:rsidR="007516D4" w:rsidRPr="00673D8E" w:rsidRDefault="007516D4" w:rsidP="00131EAD">
            <w:pPr>
              <w:tabs>
                <w:tab w:val="center" w:pos="4677"/>
                <w:tab w:val="right" w:pos="9355"/>
              </w:tabs>
              <w:jc w:val="center"/>
              <w:rPr>
                <w:color w:val="000000" w:themeColor="text1"/>
              </w:rPr>
            </w:pPr>
            <w:r w:rsidRPr="00673D8E">
              <w:rPr>
                <w:color w:val="000000" w:themeColor="text1"/>
              </w:rPr>
              <w:t>30,0</w:t>
            </w:r>
          </w:p>
        </w:tc>
      </w:tr>
      <w:tr w:rsidR="007516D4" w:rsidRPr="00A55A2B" w:rsidTr="00F45F30">
        <w:trPr>
          <w:jc w:val="center"/>
        </w:trPr>
        <w:tc>
          <w:tcPr>
            <w:tcW w:w="1945" w:type="pct"/>
          </w:tcPr>
          <w:p w:rsidR="007516D4" w:rsidRPr="00673D8E" w:rsidRDefault="007516D4" w:rsidP="00131EAD">
            <w:pPr>
              <w:tabs>
                <w:tab w:val="center" w:pos="4677"/>
                <w:tab w:val="right" w:pos="9355"/>
              </w:tabs>
              <w:spacing w:line="230" w:lineRule="auto"/>
              <w:rPr>
                <w:color w:val="000000" w:themeColor="text1"/>
                <w:spacing w:val="-2"/>
              </w:rPr>
            </w:pPr>
            <w:r w:rsidRPr="00673D8E">
              <w:rPr>
                <w:color w:val="000000" w:themeColor="text1"/>
                <w:spacing w:val="-2"/>
              </w:rPr>
              <w:t>федеральный бюджет</w:t>
            </w:r>
          </w:p>
        </w:tc>
        <w:tc>
          <w:tcPr>
            <w:tcW w:w="784" w:type="pct"/>
          </w:tcPr>
          <w:p w:rsidR="007516D4" w:rsidRPr="00673D8E" w:rsidRDefault="007516D4" w:rsidP="00131EAD">
            <w:pPr>
              <w:tabs>
                <w:tab w:val="center" w:pos="4677"/>
                <w:tab w:val="right" w:pos="9355"/>
              </w:tabs>
              <w:jc w:val="center"/>
              <w:rPr>
                <w:color w:val="000000" w:themeColor="text1"/>
              </w:rPr>
            </w:pPr>
            <w:r w:rsidRPr="00673D8E">
              <w:rPr>
                <w:color w:val="000000" w:themeColor="text1"/>
              </w:rPr>
              <w:t>0</w:t>
            </w:r>
          </w:p>
        </w:tc>
        <w:tc>
          <w:tcPr>
            <w:tcW w:w="700" w:type="pct"/>
          </w:tcPr>
          <w:p w:rsidR="007516D4" w:rsidRPr="00673D8E" w:rsidRDefault="007516D4" w:rsidP="00131EAD">
            <w:pPr>
              <w:tabs>
                <w:tab w:val="center" w:pos="4677"/>
                <w:tab w:val="right" w:pos="9355"/>
              </w:tabs>
              <w:jc w:val="center"/>
              <w:rPr>
                <w:color w:val="000000" w:themeColor="text1"/>
              </w:rPr>
            </w:pPr>
            <w:r w:rsidRPr="00673D8E">
              <w:rPr>
                <w:color w:val="000000" w:themeColor="text1"/>
              </w:rPr>
              <w:t>0</w:t>
            </w:r>
          </w:p>
        </w:tc>
        <w:tc>
          <w:tcPr>
            <w:tcW w:w="819" w:type="pct"/>
          </w:tcPr>
          <w:p w:rsidR="007516D4" w:rsidRPr="00673D8E" w:rsidRDefault="007516D4" w:rsidP="00131EAD">
            <w:pPr>
              <w:tabs>
                <w:tab w:val="center" w:pos="4677"/>
                <w:tab w:val="right" w:pos="9355"/>
              </w:tabs>
              <w:jc w:val="center"/>
              <w:rPr>
                <w:color w:val="000000" w:themeColor="text1"/>
              </w:rPr>
            </w:pPr>
            <w:r w:rsidRPr="00673D8E">
              <w:rPr>
                <w:color w:val="000000" w:themeColor="text1"/>
              </w:rPr>
              <w:t>0</w:t>
            </w:r>
          </w:p>
        </w:tc>
        <w:tc>
          <w:tcPr>
            <w:tcW w:w="752" w:type="pct"/>
          </w:tcPr>
          <w:p w:rsidR="007516D4" w:rsidRPr="00673D8E" w:rsidRDefault="007516D4" w:rsidP="00131EAD">
            <w:pPr>
              <w:tabs>
                <w:tab w:val="center" w:pos="4677"/>
                <w:tab w:val="right" w:pos="9355"/>
              </w:tabs>
              <w:jc w:val="center"/>
              <w:rPr>
                <w:color w:val="000000" w:themeColor="text1"/>
              </w:rPr>
            </w:pPr>
            <w:r w:rsidRPr="00673D8E">
              <w:rPr>
                <w:color w:val="000000" w:themeColor="text1"/>
              </w:rPr>
              <w:t>0</w:t>
            </w:r>
          </w:p>
        </w:tc>
      </w:tr>
      <w:tr w:rsidR="007516D4" w:rsidRPr="00A55A2B" w:rsidTr="00F45F30">
        <w:trPr>
          <w:jc w:val="center"/>
        </w:trPr>
        <w:tc>
          <w:tcPr>
            <w:tcW w:w="1945" w:type="pct"/>
          </w:tcPr>
          <w:p w:rsidR="007516D4" w:rsidRPr="00673D8E" w:rsidRDefault="007516D4" w:rsidP="00131EAD">
            <w:pPr>
              <w:tabs>
                <w:tab w:val="center" w:pos="4677"/>
                <w:tab w:val="right" w:pos="9355"/>
              </w:tabs>
              <w:spacing w:line="230" w:lineRule="auto"/>
              <w:rPr>
                <w:color w:val="000000" w:themeColor="text1"/>
                <w:spacing w:val="-2"/>
              </w:rPr>
            </w:pPr>
            <w:r w:rsidRPr="00673D8E">
              <w:rPr>
                <w:color w:val="000000" w:themeColor="text1"/>
                <w:spacing w:val="-2"/>
              </w:rPr>
              <w:t>областной бюджет</w:t>
            </w:r>
          </w:p>
        </w:tc>
        <w:tc>
          <w:tcPr>
            <w:tcW w:w="784" w:type="pct"/>
          </w:tcPr>
          <w:p w:rsidR="007516D4" w:rsidRPr="00673D8E" w:rsidRDefault="007516D4" w:rsidP="00131EAD">
            <w:pPr>
              <w:tabs>
                <w:tab w:val="center" w:pos="4677"/>
                <w:tab w:val="right" w:pos="9355"/>
              </w:tabs>
              <w:jc w:val="center"/>
              <w:rPr>
                <w:color w:val="000000" w:themeColor="text1"/>
              </w:rPr>
            </w:pPr>
            <w:r w:rsidRPr="00673D8E">
              <w:rPr>
                <w:color w:val="000000" w:themeColor="text1"/>
              </w:rPr>
              <w:t>0</w:t>
            </w:r>
          </w:p>
        </w:tc>
        <w:tc>
          <w:tcPr>
            <w:tcW w:w="700" w:type="pct"/>
          </w:tcPr>
          <w:p w:rsidR="007516D4" w:rsidRPr="00673D8E" w:rsidRDefault="007516D4" w:rsidP="00131EAD">
            <w:pPr>
              <w:tabs>
                <w:tab w:val="center" w:pos="4677"/>
                <w:tab w:val="right" w:pos="9355"/>
              </w:tabs>
              <w:jc w:val="center"/>
              <w:rPr>
                <w:color w:val="000000" w:themeColor="text1"/>
              </w:rPr>
            </w:pPr>
            <w:r w:rsidRPr="00673D8E">
              <w:rPr>
                <w:color w:val="000000" w:themeColor="text1"/>
              </w:rPr>
              <w:t>0</w:t>
            </w:r>
          </w:p>
        </w:tc>
        <w:tc>
          <w:tcPr>
            <w:tcW w:w="819" w:type="pct"/>
          </w:tcPr>
          <w:p w:rsidR="007516D4" w:rsidRPr="00673D8E" w:rsidRDefault="007516D4" w:rsidP="00131EAD">
            <w:pPr>
              <w:tabs>
                <w:tab w:val="center" w:pos="4677"/>
                <w:tab w:val="right" w:pos="9355"/>
              </w:tabs>
              <w:jc w:val="center"/>
              <w:rPr>
                <w:color w:val="000000" w:themeColor="text1"/>
              </w:rPr>
            </w:pPr>
            <w:r w:rsidRPr="00673D8E">
              <w:rPr>
                <w:color w:val="000000" w:themeColor="text1"/>
              </w:rPr>
              <w:t>0</w:t>
            </w:r>
          </w:p>
        </w:tc>
        <w:tc>
          <w:tcPr>
            <w:tcW w:w="752" w:type="pct"/>
          </w:tcPr>
          <w:p w:rsidR="007516D4" w:rsidRPr="00673D8E" w:rsidRDefault="007516D4" w:rsidP="00131EAD">
            <w:pPr>
              <w:tabs>
                <w:tab w:val="center" w:pos="4677"/>
                <w:tab w:val="right" w:pos="9355"/>
              </w:tabs>
              <w:jc w:val="center"/>
              <w:rPr>
                <w:color w:val="000000" w:themeColor="text1"/>
              </w:rPr>
            </w:pPr>
            <w:r w:rsidRPr="00673D8E">
              <w:rPr>
                <w:color w:val="000000" w:themeColor="text1"/>
              </w:rPr>
              <w:t>0</w:t>
            </w:r>
          </w:p>
        </w:tc>
      </w:tr>
      <w:tr w:rsidR="007516D4" w:rsidRPr="00A55A2B" w:rsidTr="00F45F30">
        <w:trPr>
          <w:jc w:val="center"/>
        </w:trPr>
        <w:tc>
          <w:tcPr>
            <w:tcW w:w="1945" w:type="pct"/>
          </w:tcPr>
          <w:p w:rsidR="007516D4" w:rsidRPr="00673D8E" w:rsidRDefault="007516D4" w:rsidP="005C2FF4">
            <w:pPr>
              <w:tabs>
                <w:tab w:val="center" w:pos="4677"/>
                <w:tab w:val="right" w:pos="9355"/>
              </w:tabs>
              <w:spacing w:line="230" w:lineRule="auto"/>
              <w:rPr>
                <w:color w:val="000000" w:themeColor="text1"/>
                <w:spacing w:val="-2"/>
              </w:rPr>
            </w:pPr>
            <w:r w:rsidRPr="00673D8E">
              <w:rPr>
                <w:color w:val="000000" w:themeColor="text1"/>
                <w:spacing w:val="-2"/>
              </w:rPr>
              <w:t>местные бюджеты</w:t>
            </w:r>
          </w:p>
        </w:tc>
        <w:tc>
          <w:tcPr>
            <w:tcW w:w="784" w:type="pct"/>
          </w:tcPr>
          <w:p w:rsidR="007516D4" w:rsidRPr="00673D8E" w:rsidRDefault="002B6B63" w:rsidP="002B6B63">
            <w:pPr>
              <w:tabs>
                <w:tab w:val="center" w:pos="4677"/>
                <w:tab w:val="right" w:pos="9355"/>
              </w:tabs>
              <w:ind w:right="-259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90</w:t>
            </w:r>
            <w:r w:rsidR="007516D4" w:rsidRPr="00673D8E">
              <w:rPr>
                <w:color w:val="000000" w:themeColor="text1"/>
              </w:rPr>
              <w:t>,0</w:t>
            </w:r>
          </w:p>
        </w:tc>
        <w:tc>
          <w:tcPr>
            <w:tcW w:w="700" w:type="pct"/>
          </w:tcPr>
          <w:p w:rsidR="007516D4" w:rsidRPr="00673D8E" w:rsidRDefault="007516D4" w:rsidP="005C2FF4">
            <w:pPr>
              <w:tabs>
                <w:tab w:val="center" w:pos="4677"/>
                <w:tab w:val="right" w:pos="9355"/>
              </w:tabs>
              <w:jc w:val="center"/>
              <w:rPr>
                <w:color w:val="000000" w:themeColor="text1"/>
              </w:rPr>
            </w:pPr>
            <w:r w:rsidRPr="00673D8E">
              <w:rPr>
                <w:color w:val="000000" w:themeColor="text1"/>
              </w:rPr>
              <w:t>30,0</w:t>
            </w:r>
          </w:p>
        </w:tc>
        <w:tc>
          <w:tcPr>
            <w:tcW w:w="819" w:type="pct"/>
          </w:tcPr>
          <w:p w:rsidR="007516D4" w:rsidRPr="00673D8E" w:rsidRDefault="007516D4" w:rsidP="005C2FF4">
            <w:pPr>
              <w:tabs>
                <w:tab w:val="center" w:pos="4677"/>
                <w:tab w:val="right" w:pos="9355"/>
              </w:tabs>
              <w:jc w:val="center"/>
              <w:rPr>
                <w:color w:val="000000" w:themeColor="text1"/>
              </w:rPr>
            </w:pPr>
            <w:r w:rsidRPr="00673D8E">
              <w:rPr>
                <w:color w:val="000000" w:themeColor="text1"/>
              </w:rPr>
              <w:t>30,0</w:t>
            </w:r>
          </w:p>
        </w:tc>
        <w:tc>
          <w:tcPr>
            <w:tcW w:w="752" w:type="pct"/>
          </w:tcPr>
          <w:p w:rsidR="007516D4" w:rsidRPr="00673D8E" w:rsidRDefault="007516D4" w:rsidP="005C2FF4">
            <w:pPr>
              <w:tabs>
                <w:tab w:val="center" w:pos="4677"/>
                <w:tab w:val="right" w:pos="9355"/>
              </w:tabs>
              <w:jc w:val="center"/>
              <w:rPr>
                <w:color w:val="000000" w:themeColor="text1"/>
              </w:rPr>
            </w:pPr>
            <w:r w:rsidRPr="00673D8E">
              <w:rPr>
                <w:color w:val="000000" w:themeColor="text1"/>
              </w:rPr>
              <w:t>30,0</w:t>
            </w:r>
          </w:p>
        </w:tc>
      </w:tr>
      <w:tr w:rsidR="007516D4" w:rsidRPr="00A55A2B" w:rsidTr="00F45F30">
        <w:trPr>
          <w:jc w:val="center"/>
        </w:trPr>
        <w:tc>
          <w:tcPr>
            <w:tcW w:w="1945" w:type="pct"/>
          </w:tcPr>
          <w:p w:rsidR="007516D4" w:rsidRPr="00673D8E" w:rsidRDefault="007516D4" w:rsidP="00131EAD">
            <w:pPr>
              <w:tabs>
                <w:tab w:val="center" w:pos="4677"/>
                <w:tab w:val="right" w:pos="9355"/>
              </w:tabs>
              <w:spacing w:line="230" w:lineRule="auto"/>
              <w:rPr>
                <w:color w:val="000000" w:themeColor="text1"/>
                <w:spacing w:val="-2"/>
              </w:rPr>
            </w:pPr>
            <w:r w:rsidRPr="00673D8E">
              <w:rPr>
                <w:color w:val="000000" w:themeColor="text1"/>
                <w:spacing w:val="-2"/>
              </w:rPr>
              <w:t>внебюджетные средства</w:t>
            </w:r>
          </w:p>
        </w:tc>
        <w:tc>
          <w:tcPr>
            <w:tcW w:w="784" w:type="pct"/>
          </w:tcPr>
          <w:p w:rsidR="007516D4" w:rsidRPr="00673D8E" w:rsidRDefault="007516D4" w:rsidP="00131EAD">
            <w:pPr>
              <w:tabs>
                <w:tab w:val="center" w:pos="4677"/>
                <w:tab w:val="right" w:pos="9355"/>
              </w:tabs>
              <w:jc w:val="center"/>
              <w:rPr>
                <w:color w:val="000000" w:themeColor="text1"/>
              </w:rPr>
            </w:pPr>
            <w:r w:rsidRPr="00673D8E">
              <w:rPr>
                <w:color w:val="000000" w:themeColor="text1"/>
              </w:rPr>
              <w:t>0</w:t>
            </w:r>
          </w:p>
        </w:tc>
        <w:tc>
          <w:tcPr>
            <w:tcW w:w="700" w:type="pct"/>
          </w:tcPr>
          <w:p w:rsidR="007516D4" w:rsidRPr="00673D8E" w:rsidRDefault="007516D4" w:rsidP="00131EAD">
            <w:pPr>
              <w:tabs>
                <w:tab w:val="center" w:pos="4677"/>
                <w:tab w:val="right" w:pos="9355"/>
              </w:tabs>
              <w:jc w:val="center"/>
              <w:rPr>
                <w:color w:val="000000" w:themeColor="text1"/>
              </w:rPr>
            </w:pPr>
            <w:r w:rsidRPr="00673D8E">
              <w:rPr>
                <w:color w:val="000000" w:themeColor="text1"/>
              </w:rPr>
              <w:t>0</w:t>
            </w:r>
          </w:p>
        </w:tc>
        <w:tc>
          <w:tcPr>
            <w:tcW w:w="819" w:type="pct"/>
          </w:tcPr>
          <w:p w:rsidR="007516D4" w:rsidRPr="00673D8E" w:rsidRDefault="007516D4" w:rsidP="00131EAD">
            <w:pPr>
              <w:tabs>
                <w:tab w:val="center" w:pos="4677"/>
                <w:tab w:val="right" w:pos="9355"/>
              </w:tabs>
              <w:jc w:val="center"/>
              <w:rPr>
                <w:color w:val="000000" w:themeColor="text1"/>
              </w:rPr>
            </w:pPr>
            <w:r w:rsidRPr="00673D8E">
              <w:rPr>
                <w:color w:val="000000" w:themeColor="text1"/>
              </w:rPr>
              <w:t>0</w:t>
            </w:r>
          </w:p>
        </w:tc>
        <w:tc>
          <w:tcPr>
            <w:tcW w:w="752" w:type="pct"/>
          </w:tcPr>
          <w:p w:rsidR="007516D4" w:rsidRPr="00673D8E" w:rsidRDefault="007516D4" w:rsidP="00131EAD">
            <w:pPr>
              <w:tabs>
                <w:tab w:val="center" w:pos="4677"/>
                <w:tab w:val="right" w:pos="9355"/>
              </w:tabs>
              <w:jc w:val="center"/>
              <w:rPr>
                <w:color w:val="000000" w:themeColor="text1"/>
              </w:rPr>
            </w:pPr>
            <w:r w:rsidRPr="00673D8E">
              <w:rPr>
                <w:color w:val="000000" w:themeColor="text1"/>
              </w:rPr>
              <w:t>0</w:t>
            </w:r>
          </w:p>
        </w:tc>
      </w:tr>
    </w:tbl>
    <w:p w:rsidR="00495B50" w:rsidRPr="00A55A2B" w:rsidRDefault="00495B50" w:rsidP="00495B50">
      <w:pPr>
        <w:rPr>
          <w:sz w:val="28"/>
          <w:szCs w:val="28"/>
        </w:rPr>
      </w:pPr>
    </w:p>
    <w:p w:rsidR="00E204D3" w:rsidRDefault="00E204D3" w:rsidP="00D96E26">
      <w:pPr>
        <w:spacing w:line="259" w:lineRule="auto"/>
        <w:rPr>
          <w:sz w:val="20"/>
          <w:szCs w:val="20"/>
        </w:rPr>
      </w:pPr>
    </w:p>
    <w:p w:rsidR="005C2FF4" w:rsidRDefault="005C2FF4" w:rsidP="0011007A">
      <w:pPr>
        <w:spacing w:line="259" w:lineRule="auto"/>
        <w:jc w:val="right"/>
        <w:rPr>
          <w:b/>
          <w:spacing w:val="20"/>
          <w:sz w:val="20"/>
          <w:szCs w:val="20"/>
        </w:rPr>
      </w:pPr>
    </w:p>
    <w:p w:rsidR="005C2FF4" w:rsidRDefault="005C2FF4" w:rsidP="005C2FF4">
      <w:pPr>
        <w:jc w:val="center"/>
        <w:rPr>
          <w:b/>
          <w:spacing w:val="20"/>
          <w:sz w:val="20"/>
          <w:szCs w:val="20"/>
        </w:rPr>
      </w:pPr>
    </w:p>
    <w:p w:rsidR="005C2FF4" w:rsidRPr="00BC0238" w:rsidRDefault="005C2FF4" w:rsidP="005C2FF4">
      <w:pPr>
        <w:spacing w:line="259" w:lineRule="auto"/>
        <w:rPr>
          <w:sz w:val="20"/>
          <w:szCs w:val="20"/>
        </w:rPr>
        <w:sectPr w:rsidR="005C2FF4" w:rsidRPr="00BC0238" w:rsidSect="00F45F30">
          <w:pgSz w:w="11907" w:h="16839" w:code="9"/>
          <w:pgMar w:top="851" w:right="708" w:bottom="851" w:left="1276" w:header="720" w:footer="720" w:gutter="0"/>
          <w:pgNumType w:start="1"/>
          <w:cols w:space="720"/>
          <w:noEndnote/>
          <w:titlePg/>
          <w:docGrid w:linePitch="299"/>
        </w:sectPr>
      </w:pPr>
    </w:p>
    <w:p w:rsidR="0013518D" w:rsidRDefault="008D3AB9" w:rsidP="00652CB8">
      <w:pPr>
        <w:pStyle w:val="a8"/>
        <w:jc w:val="right"/>
        <w:rPr>
          <w:b/>
        </w:rPr>
      </w:pPr>
      <w:r>
        <w:rPr>
          <w:b/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511pt;margin-top:-13.55pt;width:255.9pt;height:104.7pt;z-index:251659776" stroked="f">
            <v:textbox style="mso-next-textbox:#_x0000_s1030">
              <w:txbxContent>
                <w:p w:rsidR="002B6B63" w:rsidRDefault="002B6B63" w:rsidP="00F45F30">
                  <w:pPr>
                    <w:pStyle w:val="a8"/>
                    <w:jc w:val="center"/>
                  </w:pPr>
                  <w:r>
                    <w:t>Приложение №1</w:t>
                  </w:r>
                </w:p>
                <w:p w:rsidR="002B6B63" w:rsidRDefault="002B6B63" w:rsidP="00F45F30">
                  <w:pPr>
                    <w:pStyle w:val="a8"/>
                    <w:tabs>
                      <w:tab w:val="clear" w:pos="4677"/>
                      <w:tab w:val="center" w:pos="1276"/>
                    </w:tabs>
                    <w:jc w:val="center"/>
                  </w:pPr>
                  <w:r>
                    <w:t xml:space="preserve">к </w:t>
                  </w:r>
                  <w:r w:rsidRPr="008A1380">
                    <w:t xml:space="preserve"> муниципальной программе «Укрепление</w:t>
                  </w:r>
                </w:p>
                <w:p w:rsidR="00F45F30" w:rsidRDefault="002B6B63" w:rsidP="00F45F30">
                  <w:pPr>
                    <w:jc w:val="center"/>
                  </w:pPr>
                  <w:r w:rsidRPr="008A1380">
                    <w:t xml:space="preserve">общественного здоровья на территории муниципального образования </w:t>
                  </w:r>
                </w:p>
                <w:p w:rsidR="002B6B63" w:rsidRPr="0013518D" w:rsidRDefault="002B6B63" w:rsidP="00F45F30">
                  <w:pPr>
                    <w:jc w:val="center"/>
                  </w:pPr>
                  <w:r>
                    <w:t>«</w:t>
                  </w:r>
                  <w:r w:rsidRPr="008A1380">
                    <w:t>Холм</w:t>
                  </w:r>
                  <w:r>
                    <w:t>-Жирковский муниципальный округ»</w:t>
                  </w:r>
                  <w:r w:rsidRPr="008A1380">
                    <w:t xml:space="preserve"> Смоленской области»</w:t>
                  </w:r>
                </w:p>
              </w:txbxContent>
            </v:textbox>
          </v:shape>
        </w:pict>
      </w:r>
      <w:r w:rsidR="00652CB8">
        <w:rPr>
          <w:b/>
        </w:rPr>
        <w:tab/>
      </w:r>
    </w:p>
    <w:p w:rsidR="0013518D" w:rsidRDefault="0013518D" w:rsidP="00652CB8">
      <w:pPr>
        <w:pStyle w:val="a8"/>
        <w:jc w:val="right"/>
        <w:rPr>
          <w:b/>
        </w:rPr>
      </w:pPr>
    </w:p>
    <w:p w:rsidR="0013518D" w:rsidRDefault="0013518D" w:rsidP="00652CB8">
      <w:pPr>
        <w:pStyle w:val="a8"/>
        <w:jc w:val="right"/>
        <w:rPr>
          <w:b/>
        </w:rPr>
      </w:pPr>
    </w:p>
    <w:p w:rsidR="0013518D" w:rsidRDefault="0013518D" w:rsidP="00652CB8">
      <w:pPr>
        <w:pStyle w:val="a8"/>
        <w:jc w:val="right"/>
        <w:rPr>
          <w:b/>
        </w:rPr>
      </w:pPr>
    </w:p>
    <w:p w:rsidR="0013518D" w:rsidRDefault="0013518D" w:rsidP="00652CB8">
      <w:pPr>
        <w:pStyle w:val="a8"/>
        <w:jc w:val="right"/>
        <w:rPr>
          <w:b/>
        </w:rPr>
      </w:pPr>
    </w:p>
    <w:p w:rsidR="0013518D" w:rsidRDefault="0013518D" w:rsidP="00652CB8">
      <w:pPr>
        <w:pStyle w:val="a8"/>
        <w:jc w:val="right"/>
        <w:rPr>
          <w:b/>
        </w:rPr>
      </w:pPr>
    </w:p>
    <w:p w:rsidR="0013518D" w:rsidRDefault="0013518D" w:rsidP="00652CB8">
      <w:pPr>
        <w:pStyle w:val="a8"/>
        <w:jc w:val="right"/>
        <w:rPr>
          <w:b/>
        </w:rPr>
      </w:pPr>
    </w:p>
    <w:p w:rsidR="00652CB8" w:rsidRDefault="00652CB8" w:rsidP="00652CB8">
      <w:pPr>
        <w:spacing w:line="259" w:lineRule="auto"/>
        <w:jc w:val="center"/>
        <w:rPr>
          <w:b/>
        </w:rPr>
      </w:pPr>
    </w:p>
    <w:p w:rsidR="008A1380" w:rsidRDefault="00652CB8" w:rsidP="00652CB8">
      <w:pPr>
        <w:spacing w:line="259" w:lineRule="auto"/>
        <w:jc w:val="center"/>
        <w:rPr>
          <w:b/>
        </w:rPr>
      </w:pPr>
      <w:r>
        <w:rPr>
          <w:b/>
        </w:rPr>
        <w:t>ПЕРЕЧЕНЬ</w:t>
      </w:r>
    </w:p>
    <w:p w:rsidR="00652CB8" w:rsidRDefault="00652CB8" w:rsidP="00652CB8">
      <w:pPr>
        <w:spacing w:line="259" w:lineRule="auto"/>
        <w:jc w:val="center"/>
        <w:rPr>
          <w:b/>
        </w:rPr>
      </w:pPr>
      <w:r>
        <w:rPr>
          <w:b/>
        </w:rPr>
        <w:t xml:space="preserve">мероприятий муниципальной программы </w:t>
      </w:r>
      <w:r w:rsidR="008A1380" w:rsidRPr="000B6FE4">
        <w:rPr>
          <w:b/>
        </w:rPr>
        <w:t>«</w:t>
      </w:r>
      <w:r w:rsidR="008A1380" w:rsidRPr="001F0788">
        <w:rPr>
          <w:b/>
        </w:rPr>
        <w:t xml:space="preserve">Укрепление общественного здоровья на территории </w:t>
      </w:r>
    </w:p>
    <w:p w:rsidR="00652CB8" w:rsidRDefault="008A1380" w:rsidP="00652CB8">
      <w:pPr>
        <w:spacing w:line="259" w:lineRule="auto"/>
        <w:jc w:val="center"/>
        <w:rPr>
          <w:b/>
        </w:rPr>
      </w:pPr>
      <w:r w:rsidRPr="001F0788">
        <w:rPr>
          <w:b/>
        </w:rPr>
        <w:t xml:space="preserve">муниципального образования </w:t>
      </w:r>
      <w:r w:rsidR="002F1A52">
        <w:rPr>
          <w:b/>
        </w:rPr>
        <w:t>«</w:t>
      </w:r>
      <w:r w:rsidRPr="001F0788">
        <w:rPr>
          <w:b/>
        </w:rPr>
        <w:t>Холм-Жирковский муниципальн</w:t>
      </w:r>
      <w:r w:rsidR="00652CB8" w:rsidRPr="001F0788">
        <w:rPr>
          <w:b/>
        </w:rPr>
        <w:t>ый округ</w:t>
      </w:r>
      <w:r w:rsidR="002F1A52">
        <w:rPr>
          <w:b/>
        </w:rPr>
        <w:t>»</w:t>
      </w:r>
      <w:r w:rsidR="00652CB8" w:rsidRPr="001F0788">
        <w:rPr>
          <w:b/>
        </w:rPr>
        <w:t xml:space="preserve"> Смоленской области»</w:t>
      </w:r>
    </w:p>
    <w:p w:rsidR="00652CB8" w:rsidRPr="001F0788" w:rsidRDefault="00652CB8" w:rsidP="00652CB8">
      <w:pPr>
        <w:spacing w:line="259" w:lineRule="auto"/>
        <w:jc w:val="center"/>
        <w:rPr>
          <w:b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  <w:gridCol w:w="4395"/>
        <w:gridCol w:w="7371"/>
        <w:gridCol w:w="2693"/>
      </w:tblGrid>
      <w:tr w:rsidR="00FC4A5B" w:rsidRPr="00D2568F" w:rsidTr="00D2568F">
        <w:tc>
          <w:tcPr>
            <w:tcW w:w="1242" w:type="dxa"/>
            <w:vAlign w:val="center"/>
          </w:tcPr>
          <w:p w:rsidR="00FC4A5B" w:rsidRPr="00652CB8" w:rsidRDefault="00FC4A5B" w:rsidP="00D2568F">
            <w:pPr>
              <w:spacing w:line="259" w:lineRule="auto"/>
              <w:jc w:val="center"/>
            </w:pPr>
            <w:r w:rsidRPr="00652CB8">
              <w:t xml:space="preserve">№ </w:t>
            </w:r>
            <w:proofErr w:type="spellStart"/>
            <w:proofErr w:type="gramStart"/>
            <w:r w:rsidRPr="00652CB8">
              <w:t>п</w:t>
            </w:r>
            <w:proofErr w:type="spellEnd"/>
            <w:proofErr w:type="gramEnd"/>
            <w:r w:rsidRPr="00652CB8">
              <w:t>/</w:t>
            </w:r>
            <w:proofErr w:type="spellStart"/>
            <w:r w:rsidRPr="00652CB8">
              <w:t>п</w:t>
            </w:r>
            <w:proofErr w:type="spellEnd"/>
          </w:p>
        </w:tc>
        <w:tc>
          <w:tcPr>
            <w:tcW w:w="4395" w:type="dxa"/>
            <w:vAlign w:val="center"/>
          </w:tcPr>
          <w:p w:rsidR="00FC4A5B" w:rsidRPr="00652CB8" w:rsidRDefault="00FC4A5B" w:rsidP="00D2568F">
            <w:pPr>
              <w:spacing w:line="259" w:lineRule="auto"/>
              <w:jc w:val="center"/>
            </w:pPr>
            <w:r w:rsidRPr="00652CB8">
              <w:t>Наименование мероприятия</w:t>
            </w:r>
          </w:p>
        </w:tc>
        <w:tc>
          <w:tcPr>
            <w:tcW w:w="7371" w:type="dxa"/>
            <w:vAlign w:val="center"/>
          </w:tcPr>
          <w:p w:rsidR="00FC4A5B" w:rsidRPr="00652CB8" w:rsidRDefault="00FC4A5B" w:rsidP="00D2568F">
            <w:pPr>
              <w:spacing w:line="259" w:lineRule="auto"/>
              <w:jc w:val="center"/>
            </w:pPr>
            <w:r w:rsidRPr="00652CB8">
              <w:t>Наименование исполнителя мероприятия</w:t>
            </w:r>
          </w:p>
        </w:tc>
        <w:tc>
          <w:tcPr>
            <w:tcW w:w="2693" w:type="dxa"/>
            <w:vAlign w:val="center"/>
          </w:tcPr>
          <w:p w:rsidR="00FC4A5B" w:rsidRPr="00652CB8" w:rsidRDefault="00FC4A5B" w:rsidP="00D2568F">
            <w:pPr>
              <w:spacing w:line="259" w:lineRule="auto"/>
              <w:jc w:val="center"/>
            </w:pPr>
          </w:p>
          <w:p w:rsidR="00FC4A5B" w:rsidRPr="00652CB8" w:rsidRDefault="00FC4A5B" w:rsidP="00D2568F">
            <w:pPr>
              <w:jc w:val="center"/>
            </w:pPr>
            <w:r w:rsidRPr="00652CB8">
              <w:t>Срок реализации мероприятия</w:t>
            </w:r>
          </w:p>
        </w:tc>
      </w:tr>
    </w:tbl>
    <w:p w:rsidR="005C2FF4" w:rsidRDefault="005C2FF4" w:rsidP="00652CB8">
      <w:pPr>
        <w:spacing w:line="259" w:lineRule="auto"/>
        <w:jc w:val="center"/>
        <w:rPr>
          <w:sz w:val="20"/>
          <w:szCs w:val="20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90"/>
        <w:gridCol w:w="19"/>
        <w:gridCol w:w="4357"/>
        <w:gridCol w:w="19"/>
        <w:gridCol w:w="7323"/>
        <w:gridCol w:w="2693"/>
      </w:tblGrid>
      <w:tr w:rsidR="00652CB8" w:rsidRPr="00D2568F" w:rsidTr="00D2568F">
        <w:trPr>
          <w:trHeight w:val="497"/>
        </w:trPr>
        <w:tc>
          <w:tcPr>
            <w:tcW w:w="15701" w:type="dxa"/>
            <w:gridSpan w:val="6"/>
            <w:vAlign w:val="center"/>
          </w:tcPr>
          <w:p w:rsidR="00652CB8" w:rsidRPr="00D2568F" w:rsidRDefault="002F1A52" w:rsidP="00D2568F">
            <w:pPr>
              <w:numPr>
                <w:ilvl w:val="0"/>
                <w:numId w:val="33"/>
              </w:numPr>
              <w:spacing w:line="259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Комплекс мероприятий</w:t>
            </w:r>
            <w:r w:rsidR="00652CB8" w:rsidRPr="00D2568F">
              <w:rPr>
                <w:b/>
                <w:color w:val="000000"/>
              </w:rPr>
              <w:t xml:space="preserve"> «Формирование системы мотивации граждан к ведению здорового образа жизни, включая здоровое питание и отказ от вредных привычек»/ повышение уровня грамотности </w:t>
            </w:r>
            <w:r w:rsidR="009E6F38" w:rsidRPr="00D2568F">
              <w:rPr>
                <w:b/>
                <w:color w:val="000000"/>
              </w:rPr>
              <w:t>в данной сфере</w:t>
            </w:r>
          </w:p>
        </w:tc>
      </w:tr>
      <w:tr w:rsidR="00FC4A5B" w:rsidRPr="00D2568F" w:rsidTr="00D2568F">
        <w:trPr>
          <w:trHeight w:val="2388"/>
        </w:trPr>
        <w:tc>
          <w:tcPr>
            <w:tcW w:w="1309" w:type="dxa"/>
            <w:gridSpan w:val="2"/>
            <w:vAlign w:val="center"/>
          </w:tcPr>
          <w:p w:rsidR="00FC4A5B" w:rsidRPr="009E6F38" w:rsidRDefault="00FC4A5B" w:rsidP="00D2568F">
            <w:pPr>
              <w:numPr>
                <w:ilvl w:val="1"/>
                <w:numId w:val="34"/>
              </w:numPr>
              <w:spacing w:line="259" w:lineRule="auto"/>
              <w:jc w:val="center"/>
            </w:pPr>
          </w:p>
        </w:tc>
        <w:tc>
          <w:tcPr>
            <w:tcW w:w="4376" w:type="dxa"/>
            <w:gridSpan w:val="2"/>
            <w:vAlign w:val="center"/>
          </w:tcPr>
          <w:p w:rsidR="00FC4A5B" w:rsidRPr="009E6F38" w:rsidRDefault="00FC4A5B" w:rsidP="00B61B95">
            <w:pPr>
              <w:spacing w:line="259" w:lineRule="auto"/>
              <w:ind w:left="-33"/>
              <w:jc w:val="both"/>
            </w:pPr>
            <w:r w:rsidRPr="009E6F38">
              <w:t xml:space="preserve">Проведение тематических встреч с населением по проблемам, связанным с ведением здорового образа жизни, включая рациональное питание, адекватную двигательную активность, отказ от вредных привычек, развитие </w:t>
            </w:r>
            <w:proofErr w:type="spellStart"/>
            <w:r w:rsidRPr="009E6F38">
              <w:t>стрессоустойчивости</w:t>
            </w:r>
            <w:proofErr w:type="spellEnd"/>
            <w:r w:rsidRPr="009E6F38">
              <w:t xml:space="preserve"> </w:t>
            </w:r>
          </w:p>
          <w:p w:rsidR="00FC4A5B" w:rsidRPr="009E6F38" w:rsidRDefault="00FC4A5B" w:rsidP="003A0C86">
            <w:pPr>
              <w:spacing w:line="259" w:lineRule="auto"/>
              <w:ind w:left="360"/>
              <w:jc w:val="both"/>
            </w:pPr>
          </w:p>
          <w:p w:rsidR="00FC4A5B" w:rsidRPr="009E6F38" w:rsidRDefault="00FC4A5B" w:rsidP="00D2568F">
            <w:pPr>
              <w:spacing w:line="259" w:lineRule="auto"/>
              <w:ind w:left="360"/>
              <w:jc w:val="center"/>
            </w:pPr>
          </w:p>
        </w:tc>
        <w:tc>
          <w:tcPr>
            <w:tcW w:w="7323" w:type="dxa"/>
            <w:vAlign w:val="center"/>
          </w:tcPr>
          <w:p w:rsidR="00FC4A5B" w:rsidRPr="00D2568F" w:rsidRDefault="00FC4A5B" w:rsidP="00D2568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2568F">
              <w:rPr>
                <w:color w:val="FF0000"/>
              </w:rPr>
              <w:t xml:space="preserve"> </w:t>
            </w:r>
            <w:r w:rsidRPr="00D2568F">
              <w:rPr>
                <w:color w:val="000000"/>
              </w:rPr>
              <w:t>-</w:t>
            </w:r>
            <w:r w:rsidRPr="00D2568F">
              <w:rPr>
                <w:color w:val="FF0000"/>
              </w:rPr>
              <w:t xml:space="preserve"> </w:t>
            </w:r>
            <w:r w:rsidRPr="00D2568F">
              <w:rPr>
                <w:color w:val="000000"/>
              </w:rPr>
              <w:t>Отдел по образованию Адми</w:t>
            </w:r>
            <w:r w:rsidR="002F1A52">
              <w:rPr>
                <w:color w:val="000000"/>
              </w:rPr>
              <w:t>нистрации</w:t>
            </w:r>
            <w:r w:rsidRPr="00D2568F">
              <w:rPr>
                <w:color w:val="000000"/>
              </w:rPr>
              <w:t xml:space="preserve"> муниципального образования </w:t>
            </w:r>
            <w:r w:rsidRPr="00D2568F">
              <w:rPr>
                <w:iCs/>
                <w:color w:val="000000"/>
              </w:rPr>
              <w:t xml:space="preserve">«Холм-Жирковский муниципальный  округ» Смоленской области – дошкольные и образовательные муниципальные бюджетные учреждения и учреждения дополнительного образования; </w:t>
            </w:r>
          </w:p>
          <w:p w:rsidR="00FC4A5B" w:rsidRPr="00D2568F" w:rsidRDefault="00FC4A5B" w:rsidP="00D2568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2568F">
              <w:rPr>
                <w:color w:val="000000"/>
              </w:rPr>
              <w:t>-  муниципальные бюджетные учреждения культуры /цент</w:t>
            </w:r>
            <w:r w:rsidR="002F1A52">
              <w:rPr>
                <w:color w:val="000000"/>
              </w:rPr>
              <w:t>ральный Дом культуры, сельские Дома культуры;</w:t>
            </w:r>
          </w:p>
          <w:p w:rsidR="00FC4A5B" w:rsidRPr="00D2568F" w:rsidRDefault="00FC4A5B" w:rsidP="00D2568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2568F">
              <w:rPr>
                <w:color w:val="000000"/>
              </w:rPr>
              <w:t>- МБУК «</w:t>
            </w:r>
            <w:proofErr w:type="spellStart"/>
            <w:r w:rsidRPr="00D2568F">
              <w:rPr>
                <w:color w:val="000000"/>
              </w:rPr>
              <w:t>Холм-Жирковская</w:t>
            </w:r>
            <w:proofErr w:type="spellEnd"/>
            <w:r w:rsidRPr="00D2568F">
              <w:rPr>
                <w:color w:val="000000"/>
              </w:rPr>
              <w:t xml:space="preserve"> </w:t>
            </w:r>
            <w:r w:rsidR="002F1A52">
              <w:rPr>
                <w:color w:val="000000"/>
              </w:rPr>
              <w:t>б</w:t>
            </w:r>
            <w:r w:rsidRPr="00D2568F">
              <w:rPr>
                <w:color w:val="000000"/>
              </w:rPr>
              <w:t xml:space="preserve">иблиотечная система» </w:t>
            </w:r>
          </w:p>
          <w:p w:rsidR="00FC4A5B" w:rsidRPr="00D2568F" w:rsidRDefault="00FC4A5B" w:rsidP="00D2568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2568F">
              <w:rPr>
                <w:color w:val="000000"/>
              </w:rPr>
              <w:t>- МБУДО «</w:t>
            </w:r>
            <w:proofErr w:type="spellStart"/>
            <w:r w:rsidRPr="00D2568F">
              <w:rPr>
                <w:color w:val="000000"/>
              </w:rPr>
              <w:t>Холмовская</w:t>
            </w:r>
            <w:proofErr w:type="spellEnd"/>
            <w:r w:rsidRPr="00D2568F">
              <w:rPr>
                <w:color w:val="000000"/>
              </w:rPr>
              <w:t xml:space="preserve"> спортивная школа»</w:t>
            </w:r>
            <w:r w:rsidR="003A0C86">
              <w:rPr>
                <w:color w:val="000000"/>
              </w:rPr>
              <w:t>;</w:t>
            </w:r>
          </w:p>
          <w:p w:rsidR="00FC4A5B" w:rsidRPr="00D2568F" w:rsidRDefault="00FC4A5B" w:rsidP="00D2568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color w:val="000000"/>
              </w:rPr>
            </w:pPr>
            <w:r w:rsidRPr="00D2568F">
              <w:rPr>
                <w:color w:val="000000"/>
              </w:rPr>
              <w:t>- Отдел по</w:t>
            </w:r>
            <w:r w:rsidR="003A0C86">
              <w:rPr>
                <w:color w:val="000000"/>
              </w:rPr>
              <w:t xml:space="preserve"> культуре и спорту Администрации</w:t>
            </w:r>
            <w:r w:rsidRPr="00D2568F">
              <w:rPr>
                <w:color w:val="000000"/>
              </w:rPr>
              <w:t xml:space="preserve"> муниципального образования </w:t>
            </w:r>
            <w:r w:rsidRPr="00D2568F">
              <w:rPr>
                <w:iCs/>
                <w:color w:val="000000"/>
              </w:rPr>
              <w:t>«Холм-Жирковский муниципальный округ» Смоленской области;</w:t>
            </w:r>
          </w:p>
          <w:p w:rsidR="00FC4A5B" w:rsidRPr="00D2568F" w:rsidRDefault="00FC4A5B" w:rsidP="00D2568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color w:val="000000"/>
              </w:rPr>
            </w:pPr>
            <w:r w:rsidRPr="00D2568F">
              <w:rPr>
                <w:iCs/>
                <w:color w:val="000000"/>
              </w:rPr>
              <w:t xml:space="preserve"> - </w:t>
            </w:r>
            <w:proofErr w:type="spellStart"/>
            <w:r w:rsidRPr="00D2568F">
              <w:rPr>
                <w:iCs/>
                <w:color w:val="000000"/>
              </w:rPr>
              <w:t>Холм-Жирковска</w:t>
            </w:r>
            <w:r w:rsidR="003A0C86">
              <w:rPr>
                <w:iCs/>
                <w:color w:val="000000"/>
              </w:rPr>
              <w:t>я</w:t>
            </w:r>
            <w:proofErr w:type="spellEnd"/>
            <w:r w:rsidR="003A0C86">
              <w:rPr>
                <w:iCs/>
                <w:color w:val="000000"/>
              </w:rPr>
              <w:t xml:space="preserve"> окружная организация С</w:t>
            </w:r>
            <w:r w:rsidRPr="00D2568F">
              <w:rPr>
                <w:iCs/>
                <w:color w:val="000000"/>
              </w:rPr>
              <w:t xml:space="preserve">моленской областной общественной организации «Всероссийское общество инвалидов»;  </w:t>
            </w:r>
          </w:p>
          <w:p w:rsidR="00FC4A5B" w:rsidRPr="009E6F38" w:rsidRDefault="00FC4A5B" w:rsidP="00940243">
            <w:pPr>
              <w:spacing w:line="276" w:lineRule="auto"/>
              <w:jc w:val="both"/>
            </w:pPr>
            <w:r w:rsidRPr="00D2568F">
              <w:rPr>
                <w:color w:val="000000"/>
              </w:rPr>
              <w:t>- ОГБУЗ «</w:t>
            </w:r>
            <w:proofErr w:type="spellStart"/>
            <w:r w:rsidRPr="00D2568F">
              <w:rPr>
                <w:color w:val="000000"/>
              </w:rPr>
              <w:t>Сафоновская</w:t>
            </w:r>
            <w:proofErr w:type="spellEnd"/>
            <w:r w:rsidRPr="00D2568F">
              <w:rPr>
                <w:color w:val="000000"/>
              </w:rPr>
              <w:t xml:space="preserve"> ЦРБ» - Хол</w:t>
            </w:r>
            <w:proofErr w:type="gramStart"/>
            <w:r w:rsidRPr="00D2568F">
              <w:rPr>
                <w:color w:val="000000"/>
              </w:rPr>
              <w:t>м-</w:t>
            </w:r>
            <w:proofErr w:type="gramEnd"/>
            <w:r w:rsidRPr="00D2568F">
              <w:rPr>
                <w:color w:val="000000"/>
              </w:rPr>
              <w:t xml:space="preserve"> </w:t>
            </w:r>
            <w:proofErr w:type="spellStart"/>
            <w:r w:rsidRPr="00D2568F">
              <w:rPr>
                <w:color w:val="000000"/>
              </w:rPr>
              <w:t>Жирковская</w:t>
            </w:r>
            <w:proofErr w:type="spellEnd"/>
            <w:r w:rsidRPr="00D2568F">
              <w:rPr>
                <w:color w:val="000000"/>
              </w:rPr>
              <w:t xml:space="preserve"> УБ;</w:t>
            </w:r>
          </w:p>
        </w:tc>
        <w:tc>
          <w:tcPr>
            <w:tcW w:w="2693" w:type="dxa"/>
            <w:vAlign w:val="center"/>
          </w:tcPr>
          <w:p w:rsidR="00FC4A5B" w:rsidRPr="009E6F38" w:rsidRDefault="003A0C86" w:rsidP="00D2568F">
            <w:pPr>
              <w:spacing w:line="259" w:lineRule="auto"/>
              <w:ind w:left="360"/>
              <w:jc w:val="center"/>
            </w:pPr>
            <w:r>
              <w:t>2026-2030 гг.</w:t>
            </w:r>
            <w:r w:rsidR="00FC4A5B" w:rsidRPr="009E6F38">
              <w:t xml:space="preserve"> ежемесячно</w:t>
            </w:r>
          </w:p>
        </w:tc>
      </w:tr>
      <w:tr w:rsidR="00FC4A5B" w:rsidRPr="00D2568F" w:rsidTr="00D2568F">
        <w:trPr>
          <w:trHeight w:val="2388"/>
        </w:trPr>
        <w:tc>
          <w:tcPr>
            <w:tcW w:w="1309" w:type="dxa"/>
            <w:gridSpan w:val="2"/>
            <w:vAlign w:val="center"/>
          </w:tcPr>
          <w:p w:rsidR="00FC4A5B" w:rsidRPr="009E6F38" w:rsidRDefault="00FC4A5B" w:rsidP="00D2568F">
            <w:pPr>
              <w:numPr>
                <w:ilvl w:val="1"/>
                <w:numId w:val="34"/>
              </w:numPr>
              <w:spacing w:line="259" w:lineRule="auto"/>
              <w:jc w:val="center"/>
            </w:pPr>
          </w:p>
        </w:tc>
        <w:tc>
          <w:tcPr>
            <w:tcW w:w="4376" w:type="dxa"/>
            <w:gridSpan w:val="2"/>
            <w:vAlign w:val="center"/>
          </w:tcPr>
          <w:p w:rsidR="00FC4A5B" w:rsidRPr="00D2568F" w:rsidRDefault="00FC4A5B" w:rsidP="00D2568F">
            <w:pPr>
              <w:shd w:val="clear" w:color="auto" w:fill="FFFFFF"/>
              <w:jc w:val="both"/>
              <w:rPr>
                <w:color w:val="000000"/>
              </w:rPr>
            </w:pPr>
            <w:r w:rsidRPr="00D2568F">
              <w:rPr>
                <w:color w:val="000000"/>
              </w:rPr>
              <w:t>Систематическое освещение вопросов, касающихся здорового образа жизни, преодоления вредных привычек, в том числе курения табака, в средствах</w:t>
            </w:r>
          </w:p>
          <w:p w:rsidR="00FC4A5B" w:rsidRPr="009E6F38" w:rsidRDefault="00FC4A5B" w:rsidP="00D2568F">
            <w:pPr>
              <w:shd w:val="clear" w:color="auto" w:fill="FFFFFF"/>
              <w:jc w:val="both"/>
            </w:pPr>
            <w:r w:rsidRPr="00D2568F">
              <w:rPr>
                <w:color w:val="000000"/>
              </w:rPr>
              <w:t>массовой информации, на официальных сайтах учреждений</w:t>
            </w:r>
            <w:r w:rsidRPr="00D2568F">
              <w:rPr>
                <w:color w:val="34343C"/>
              </w:rPr>
              <w:t xml:space="preserve">  </w:t>
            </w:r>
          </w:p>
        </w:tc>
        <w:tc>
          <w:tcPr>
            <w:tcW w:w="7323" w:type="dxa"/>
            <w:vAlign w:val="center"/>
          </w:tcPr>
          <w:p w:rsidR="00FC4A5B" w:rsidRPr="009E6F38" w:rsidRDefault="00FC4A5B" w:rsidP="00D2568F">
            <w:pPr>
              <w:spacing w:line="276" w:lineRule="auto"/>
              <w:jc w:val="both"/>
            </w:pPr>
            <w:r w:rsidRPr="009E6F38">
              <w:t>-</w:t>
            </w:r>
            <w:r w:rsidR="00B61B95">
              <w:t xml:space="preserve"> </w:t>
            </w:r>
            <w:r w:rsidRPr="009E6F38">
              <w:t xml:space="preserve">Администрация муниципального образования «Холм-Жирковский муниципальный округ» Смоленской области; </w:t>
            </w:r>
          </w:p>
          <w:p w:rsidR="00FC4A5B" w:rsidRPr="009E6F38" w:rsidRDefault="00FC4A5B" w:rsidP="00D2568F">
            <w:pPr>
              <w:spacing w:line="276" w:lineRule="auto"/>
              <w:ind w:right="-55"/>
              <w:jc w:val="both"/>
            </w:pPr>
            <w:r w:rsidRPr="009E6F38">
              <w:t>-</w:t>
            </w:r>
            <w:r w:rsidR="00B61B95">
              <w:t xml:space="preserve"> </w:t>
            </w:r>
            <w:r w:rsidRPr="009E6F38">
              <w:t>Отдел по образов</w:t>
            </w:r>
            <w:r w:rsidR="00B61B95">
              <w:t>анию Администрации</w:t>
            </w:r>
            <w:r w:rsidRPr="009E6F38">
              <w:t xml:space="preserve"> муниципального образования </w:t>
            </w:r>
            <w:r w:rsidR="00B61B95">
              <w:t>«</w:t>
            </w:r>
            <w:proofErr w:type="gramStart"/>
            <w:r w:rsidR="00B61B95">
              <w:t xml:space="preserve">Холм - </w:t>
            </w:r>
            <w:proofErr w:type="spellStart"/>
            <w:r w:rsidRPr="009E6F38">
              <w:t>Жирковский</w:t>
            </w:r>
            <w:proofErr w:type="spellEnd"/>
            <w:proofErr w:type="gramEnd"/>
            <w:r w:rsidRPr="009E6F38">
              <w:t xml:space="preserve"> муниципальный округ</w:t>
            </w:r>
            <w:r w:rsidR="00B61B95">
              <w:t>»</w:t>
            </w:r>
            <w:r w:rsidRPr="009E6F38">
              <w:t xml:space="preserve">  Смоленской области;</w:t>
            </w:r>
          </w:p>
          <w:p w:rsidR="00FC4A5B" w:rsidRPr="009E6F38" w:rsidRDefault="00FC4A5B" w:rsidP="00D2568F">
            <w:pPr>
              <w:spacing w:line="276" w:lineRule="auto"/>
              <w:jc w:val="both"/>
            </w:pPr>
            <w:r w:rsidRPr="009E6F38">
              <w:t>-</w:t>
            </w:r>
            <w:r w:rsidR="00B61B95">
              <w:t xml:space="preserve"> </w:t>
            </w:r>
            <w:r w:rsidRPr="009E6F38">
              <w:t>Отдел по</w:t>
            </w:r>
            <w:r w:rsidR="00B61B95">
              <w:t xml:space="preserve"> культуре и спорту Администрации</w:t>
            </w:r>
            <w:r w:rsidRPr="009E6F38">
              <w:t xml:space="preserve"> муниципального образования </w:t>
            </w:r>
            <w:r w:rsidR="00B61B95">
              <w:t>«</w:t>
            </w:r>
            <w:r w:rsidRPr="009E6F38">
              <w:t>Холм-Жирковский муниципальный округ</w:t>
            </w:r>
            <w:r w:rsidR="00B61B95">
              <w:t>»</w:t>
            </w:r>
            <w:r w:rsidRPr="009E6F38">
              <w:t xml:space="preserve"> Смоленской области;</w:t>
            </w:r>
          </w:p>
          <w:p w:rsidR="00FC4A5B" w:rsidRPr="009E6F38" w:rsidRDefault="00FC4A5B" w:rsidP="00D2568F">
            <w:pPr>
              <w:spacing w:line="276" w:lineRule="auto"/>
              <w:jc w:val="both"/>
            </w:pPr>
            <w:r w:rsidRPr="009E6F38">
              <w:t>- ОГБУЗ «</w:t>
            </w:r>
            <w:proofErr w:type="spellStart"/>
            <w:r w:rsidRPr="009E6F38">
              <w:t>Сафоновская</w:t>
            </w:r>
            <w:proofErr w:type="spellEnd"/>
            <w:r w:rsidRPr="009E6F38">
              <w:t xml:space="preserve"> ЦРБ» - Хол</w:t>
            </w:r>
            <w:proofErr w:type="gramStart"/>
            <w:r w:rsidRPr="009E6F38">
              <w:t>м-</w:t>
            </w:r>
            <w:proofErr w:type="gramEnd"/>
            <w:r w:rsidRPr="009E6F38">
              <w:t xml:space="preserve"> </w:t>
            </w:r>
            <w:proofErr w:type="spellStart"/>
            <w:r w:rsidRPr="009E6F38">
              <w:t>Жирковская</w:t>
            </w:r>
            <w:proofErr w:type="spellEnd"/>
            <w:r w:rsidRPr="009E6F38">
              <w:t xml:space="preserve"> УБ;</w:t>
            </w:r>
          </w:p>
          <w:p w:rsidR="00FC4A5B" w:rsidRPr="009E6F38" w:rsidRDefault="00FC4A5B" w:rsidP="00D2568F">
            <w:pPr>
              <w:spacing w:line="276" w:lineRule="auto"/>
              <w:jc w:val="both"/>
            </w:pPr>
            <w:r w:rsidRPr="009E6F38">
              <w:t>-</w:t>
            </w:r>
            <w:r w:rsidR="00B61B95">
              <w:t xml:space="preserve"> </w:t>
            </w:r>
            <w:r w:rsidRPr="009E6F38">
              <w:t xml:space="preserve">АНО «Северная объединенная редакция СМИ» -  выпускающий редактор газеты Холм-Жирковского муниципального округа Смоленской области «Вперёд 67»; </w:t>
            </w:r>
          </w:p>
          <w:p w:rsidR="00FC4A5B" w:rsidRPr="009E6F38" w:rsidRDefault="00FC4A5B" w:rsidP="00D2568F">
            <w:pPr>
              <w:jc w:val="both"/>
            </w:pPr>
            <w:r w:rsidRPr="009E6F38">
              <w:t xml:space="preserve"> -</w:t>
            </w:r>
            <w:r w:rsidR="00B61B95">
              <w:t xml:space="preserve"> Региональный</w:t>
            </w:r>
            <w:r w:rsidRPr="009E6F38">
              <w:t xml:space="preserve"> Центр общественного здоровья и медицинской профилактики.</w:t>
            </w:r>
          </w:p>
          <w:p w:rsidR="00FC4A5B" w:rsidRPr="00D2568F" w:rsidRDefault="00FC4A5B" w:rsidP="00D2568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</w:p>
        </w:tc>
        <w:tc>
          <w:tcPr>
            <w:tcW w:w="2693" w:type="dxa"/>
            <w:vAlign w:val="center"/>
          </w:tcPr>
          <w:p w:rsidR="00FC4A5B" w:rsidRPr="009E6F38" w:rsidRDefault="00FC4A5B" w:rsidP="00D2568F">
            <w:pPr>
              <w:spacing w:line="259" w:lineRule="auto"/>
              <w:ind w:left="360"/>
              <w:jc w:val="center"/>
            </w:pPr>
            <w:r w:rsidRPr="009E6F38">
              <w:t>2026-2030</w:t>
            </w:r>
            <w:r w:rsidR="00B61B95">
              <w:t xml:space="preserve"> гг.</w:t>
            </w:r>
            <w:r w:rsidRPr="009E6F38">
              <w:t xml:space="preserve"> ежемесячно</w:t>
            </w:r>
          </w:p>
        </w:tc>
      </w:tr>
      <w:tr w:rsidR="00FC4A5B" w:rsidRPr="00D2568F" w:rsidTr="00D2568F">
        <w:trPr>
          <w:trHeight w:val="2388"/>
        </w:trPr>
        <w:tc>
          <w:tcPr>
            <w:tcW w:w="1309" w:type="dxa"/>
            <w:gridSpan w:val="2"/>
            <w:vAlign w:val="center"/>
          </w:tcPr>
          <w:p w:rsidR="00FC4A5B" w:rsidRPr="009E6F38" w:rsidRDefault="00FC4A5B" w:rsidP="00D2568F">
            <w:pPr>
              <w:numPr>
                <w:ilvl w:val="1"/>
                <w:numId w:val="34"/>
              </w:numPr>
              <w:spacing w:line="259" w:lineRule="auto"/>
              <w:jc w:val="center"/>
            </w:pPr>
          </w:p>
        </w:tc>
        <w:tc>
          <w:tcPr>
            <w:tcW w:w="4376" w:type="dxa"/>
            <w:gridSpan w:val="2"/>
            <w:vAlign w:val="center"/>
          </w:tcPr>
          <w:p w:rsidR="00FC4A5B" w:rsidRPr="00D2568F" w:rsidRDefault="00FC4A5B" w:rsidP="00D2568F">
            <w:pPr>
              <w:shd w:val="clear" w:color="auto" w:fill="FFFFFF"/>
              <w:jc w:val="both"/>
              <w:rPr>
                <w:color w:val="000000"/>
              </w:rPr>
            </w:pPr>
            <w:r w:rsidRPr="00D2568F">
              <w:rPr>
                <w:color w:val="000000"/>
              </w:rPr>
              <w:t xml:space="preserve">Проведение </w:t>
            </w:r>
            <w:proofErr w:type="gramStart"/>
            <w:r w:rsidRPr="00D2568F">
              <w:rPr>
                <w:color w:val="000000"/>
              </w:rPr>
              <w:t>профилактических</w:t>
            </w:r>
            <w:proofErr w:type="gramEnd"/>
          </w:p>
          <w:p w:rsidR="00FC4A5B" w:rsidRPr="00D2568F" w:rsidRDefault="00FC4A5B" w:rsidP="00D2568F">
            <w:pPr>
              <w:shd w:val="clear" w:color="auto" w:fill="FFFFFF"/>
              <w:jc w:val="both"/>
              <w:rPr>
                <w:color w:val="000000"/>
              </w:rPr>
            </w:pPr>
            <w:r w:rsidRPr="00D2568F">
              <w:rPr>
                <w:color w:val="000000"/>
              </w:rPr>
              <w:t>мероприятий/акций, приуроченных к Международным дням здоровья</w:t>
            </w:r>
          </w:p>
          <w:p w:rsidR="00FC4A5B" w:rsidRPr="00D2568F" w:rsidRDefault="00FC4A5B" w:rsidP="00D2568F">
            <w:pPr>
              <w:shd w:val="clear" w:color="auto" w:fill="FFFFFF"/>
              <w:jc w:val="both"/>
              <w:rPr>
                <w:color w:val="000000"/>
              </w:rPr>
            </w:pPr>
            <w:r w:rsidRPr="00D2568F">
              <w:rPr>
                <w:color w:val="000000"/>
              </w:rPr>
              <w:t>(Всемирный день здоровья, Всемирный день без табака, день борьбы с наркоманией, День Физкультурника,</w:t>
            </w:r>
            <w:r w:rsidRPr="009E6F38">
              <w:t xml:space="preserve"> Всемирный День борьбы со </w:t>
            </w:r>
            <w:proofErr w:type="spellStart"/>
            <w:r w:rsidRPr="009E6F38">
              <w:t>СПИДом</w:t>
            </w:r>
            <w:proofErr w:type="spellEnd"/>
            <w:r w:rsidRPr="009E6F38">
              <w:t xml:space="preserve">, Всероссийский день трезвости, День бега </w:t>
            </w:r>
            <w:r w:rsidRPr="00D2568F">
              <w:rPr>
                <w:color w:val="000000"/>
              </w:rPr>
              <w:t xml:space="preserve">  и др.), </w:t>
            </w:r>
            <w:proofErr w:type="gramStart"/>
            <w:r w:rsidRPr="00D2568F">
              <w:rPr>
                <w:color w:val="000000"/>
              </w:rPr>
              <w:t>пропагандирующих</w:t>
            </w:r>
            <w:proofErr w:type="gramEnd"/>
          </w:p>
          <w:p w:rsidR="00FC4A5B" w:rsidRPr="00D2568F" w:rsidRDefault="00FC4A5B" w:rsidP="00D2568F">
            <w:pPr>
              <w:shd w:val="clear" w:color="auto" w:fill="FFFFFF"/>
              <w:jc w:val="both"/>
              <w:rPr>
                <w:color w:val="000000"/>
              </w:rPr>
            </w:pPr>
            <w:r w:rsidRPr="00D2568F">
              <w:rPr>
                <w:color w:val="000000"/>
              </w:rPr>
              <w:t>преимущества здорового образа жизни</w:t>
            </w:r>
            <w:r w:rsidR="00943AE4" w:rsidRPr="00D2568F">
              <w:rPr>
                <w:color w:val="000000"/>
              </w:rPr>
              <w:t>.</w:t>
            </w:r>
          </w:p>
          <w:p w:rsidR="00943AE4" w:rsidRPr="00D2568F" w:rsidRDefault="00943AE4" w:rsidP="00D2568F">
            <w:pPr>
              <w:shd w:val="clear" w:color="auto" w:fill="FFFFFF"/>
              <w:jc w:val="both"/>
              <w:rPr>
                <w:color w:val="000000"/>
              </w:rPr>
            </w:pPr>
            <w:r w:rsidRPr="00D2568F">
              <w:rPr>
                <w:color w:val="000000"/>
              </w:rPr>
              <w:t xml:space="preserve"> Организация выездных профилактических лекториев и </w:t>
            </w:r>
            <w:proofErr w:type="spellStart"/>
            <w:r w:rsidRPr="00D2568F">
              <w:rPr>
                <w:color w:val="000000"/>
              </w:rPr>
              <w:t>скринингов</w:t>
            </w:r>
            <w:proofErr w:type="spellEnd"/>
            <w:r w:rsidRPr="00D2568F">
              <w:rPr>
                <w:color w:val="000000"/>
              </w:rPr>
              <w:t xml:space="preserve"> н</w:t>
            </w:r>
            <w:r w:rsidR="00673D8E">
              <w:rPr>
                <w:color w:val="000000"/>
              </w:rPr>
              <w:t>а</w:t>
            </w:r>
            <w:r w:rsidRPr="00D2568F">
              <w:rPr>
                <w:color w:val="000000"/>
              </w:rPr>
              <w:t xml:space="preserve"> рабочих местах.</w:t>
            </w:r>
          </w:p>
          <w:p w:rsidR="00FC4A5B" w:rsidRPr="00D2568F" w:rsidRDefault="00FC4A5B" w:rsidP="00D2568F">
            <w:pPr>
              <w:shd w:val="clear" w:color="auto" w:fill="FFFFFF"/>
              <w:jc w:val="both"/>
              <w:rPr>
                <w:color w:val="000000"/>
              </w:rPr>
            </w:pPr>
          </w:p>
        </w:tc>
        <w:tc>
          <w:tcPr>
            <w:tcW w:w="7323" w:type="dxa"/>
            <w:vAlign w:val="center"/>
          </w:tcPr>
          <w:p w:rsidR="00FC4A5B" w:rsidRPr="00D2568F" w:rsidRDefault="00FC4A5B" w:rsidP="00D2568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2568F">
              <w:rPr>
                <w:color w:val="000000"/>
              </w:rPr>
              <w:t>-</w:t>
            </w:r>
            <w:r w:rsidRPr="00D2568F">
              <w:rPr>
                <w:color w:val="FF0000"/>
              </w:rPr>
              <w:t xml:space="preserve"> </w:t>
            </w:r>
            <w:r w:rsidRPr="00D2568F">
              <w:rPr>
                <w:color w:val="000000"/>
              </w:rPr>
              <w:t>Отдел по образованию Администраци</w:t>
            </w:r>
            <w:r w:rsidR="00B61B95">
              <w:rPr>
                <w:color w:val="000000"/>
              </w:rPr>
              <w:t>и</w:t>
            </w:r>
            <w:r w:rsidRPr="00D2568F">
              <w:rPr>
                <w:color w:val="000000"/>
              </w:rPr>
              <w:t xml:space="preserve"> муниципального образования </w:t>
            </w:r>
            <w:r w:rsidRPr="00D2568F">
              <w:rPr>
                <w:iCs/>
                <w:color w:val="000000"/>
              </w:rPr>
              <w:t xml:space="preserve">«Холм-Жирковский муниципальный  округ» Смоленской области – дошкольные и образовательные учреждения и учреждения дополнительного образования; </w:t>
            </w:r>
          </w:p>
          <w:p w:rsidR="00FC4A5B" w:rsidRPr="00D2568F" w:rsidRDefault="00FC4A5B" w:rsidP="00D2568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2568F">
              <w:rPr>
                <w:color w:val="000000"/>
              </w:rPr>
              <w:t>- МБУК «</w:t>
            </w:r>
            <w:proofErr w:type="spellStart"/>
            <w:r w:rsidRPr="00D2568F">
              <w:rPr>
                <w:color w:val="000000"/>
              </w:rPr>
              <w:t>Холм-Жирковская</w:t>
            </w:r>
            <w:proofErr w:type="spellEnd"/>
            <w:r w:rsidRPr="00D2568F">
              <w:rPr>
                <w:color w:val="000000"/>
              </w:rPr>
              <w:t xml:space="preserve"> </w:t>
            </w:r>
            <w:r w:rsidR="00B61B95">
              <w:rPr>
                <w:color w:val="000000"/>
              </w:rPr>
              <w:t>Ц</w:t>
            </w:r>
            <w:r w:rsidRPr="00D2568F">
              <w:rPr>
                <w:color w:val="000000"/>
              </w:rPr>
              <w:t>КС»/цент</w:t>
            </w:r>
            <w:r w:rsidR="00B61B95">
              <w:rPr>
                <w:color w:val="000000"/>
              </w:rPr>
              <w:t>ральный Дом культуры, сельские Д</w:t>
            </w:r>
            <w:r w:rsidRPr="00D2568F">
              <w:rPr>
                <w:color w:val="000000"/>
              </w:rPr>
              <w:t xml:space="preserve">ома </w:t>
            </w:r>
            <w:r w:rsidR="00B61B95">
              <w:rPr>
                <w:color w:val="000000"/>
              </w:rPr>
              <w:t>культуры;</w:t>
            </w:r>
          </w:p>
          <w:p w:rsidR="00FC4A5B" w:rsidRPr="00D2568F" w:rsidRDefault="00FC4A5B" w:rsidP="00D2568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2568F">
              <w:rPr>
                <w:color w:val="000000"/>
              </w:rPr>
              <w:t>- МБУК «</w:t>
            </w:r>
            <w:proofErr w:type="spellStart"/>
            <w:r w:rsidRPr="00D2568F">
              <w:rPr>
                <w:color w:val="000000"/>
              </w:rPr>
              <w:t>Холм-Жирковская</w:t>
            </w:r>
            <w:proofErr w:type="spellEnd"/>
            <w:r w:rsidRPr="00D2568F">
              <w:rPr>
                <w:color w:val="000000"/>
              </w:rPr>
              <w:t xml:space="preserve"> </w:t>
            </w:r>
            <w:r w:rsidR="00B61B95">
              <w:rPr>
                <w:color w:val="000000"/>
              </w:rPr>
              <w:t>б</w:t>
            </w:r>
            <w:r w:rsidRPr="00D2568F">
              <w:rPr>
                <w:color w:val="000000"/>
              </w:rPr>
              <w:t>иблиотечная система»</w:t>
            </w:r>
            <w:r w:rsidR="00B61B95">
              <w:rPr>
                <w:color w:val="000000"/>
              </w:rPr>
              <w:t>;</w:t>
            </w:r>
            <w:r w:rsidRPr="00D2568F">
              <w:rPr>
                <w:color w:val="000000"/>
              </w:rPr>
              <w:t xml:space="preserve"> </w:t>
            </w:r>
          </w:p>
          <w:p w:rsidR="00FC4A5B" w:rsidRPr="00D2568F" w:rsidRDefault="00FC4A5B" w:rsidP="00D2568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2568F">
              <w:rPr>
                <w:color w:val="000000"/>
              </w:rPr>
              <w:t>- МБУДО «</w:t>
            </w:r>
            <w:proofErr w:type="spellStart"/>
            <w:r w:rsidRPr="00D2568F">
              <w:rPr>
                <w:color w:val="000000"/>
              </w:rPr>
              <w:t>Холмовская</w:t>
            </w:r>
            <w:proofErr w:type="spellEnd"/>
            <w:r w:rsidRPr="00D2568F">
              <w:rPr>
                <w:color w:val="000000"/>
              </w:rPr>
              <w:t xml:space="preserve"> спортивная школа»</w:t>
            </w:r>
            <w:r w:rsidR="00B61B95">
              <w:rPr>
                <w:color w:val="000000"/>
              </w:rPr>
              <w:t>;</w:t>
            </w:r>
          </w:p>
          <w:p w:rsidR="00FC4A5B" w:rsidRPr="00D2568F" w:rsidRDefault="00FC4A5B" w:rsidP="00D2568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color w:val="000000"/>
              </w:rPr>
            </w:pPr>
            <w:r w:rsidRPr="00D2568F">
              <w:rPr>
                <w:color w:val="000000"/>
              </w:rPr>
              <w:t xml:space="preserve">- Отдел по культуре и спорту Администрация муниципального образования </w:t>
            </w:r>
            <w:r w:rsidRPr="00D2568F">
              <w:rPr>
                <w:iCs/>
                <w:color w:val="000000"/>
              </w:rPr>
              <w:t>«Холм-Жирковский муниципальный округ» Смоленской области;</w:t>
            </w:r>
          </w:p>
          <w:p w:rsidR="00FC4A5B" w:rsidRPr="00D2568F" w:rsidRDefault="00FC4A5B" w:rsidP="00D2568F">
            <w:pPr>
              <w:spacing w:line="276" w:lineRule="auto"/>
              <w:jc w:val="both"/>
              <w:rPr>
                <w:color w:val="000000"/>
              </w:rPr>
            </w:pPr>
            <w:r w:rsidRPr="00D2568F">
              <w:rPr>
                <w:color w:val="000000"/>
              </w:rPr>
              <w:t>- ОГБУЗ «</w:t>
            </w:r>
            <w:proofErr w:type="spellStart"/>
            <w:r w:rsidRPr="00D2568F">
              <w:rPr>
                <w:color w:val="000000"/>
              </w:rPr>
              <w:t>Сафоновская</w:t>
            </w:r>
            <w:proofErr w:type="spellEnd"/>
            <w:r w:rsidRPr="00D2568F">
              <w:rPr>
                <w:color w:val="000000"/>
              </w:rPr>
              <w:t xml:space="preserve"> ЦРБ» - Хол</w:t>
            </w:r>
            <w:proofErr w:type="gramStart"/>
            <w:r w:rsidRPr="00D2568F">
              <w:rPr>
                <w:color w:val="000000"/>
              </w:rPr>
              <w:t>м-</w:t>
            </w:r>
            <w:proofErr w:type="gramEnd"/>
            <w:r w:rsidRPr="00D2568F">
              <w:rPr>
                <w:color w:val="000000"/>
              </w:rPr>
              <w:t xml:space="preserve"> </w:t>
            </w:r>
            <w:proofErr w:type="spellStart"/>
            <w:r w:rsidRPr="00D2568F">
              <w:rPr>
                <w:color w:val="000000"/>
              </w:rPr>
              <w:t>Жирковская</w:t>
            </w:r>
            <w:proofErr w:type="spellEnd"/>
            <w:r w:rsidRPr="00D2568F">
              <w:rPr>
                <w:color w:val="000000"/>
              </w:rPr>
              <w:t xml:space="preserve"> УБ;</w:t>
            </w:r>
          </w:p>
          <w:p w:rsidR="00FC4A5B" w:rsidRPr="009E6F38" w:rsidRDefault="00FC4A5B" w:rsidP="00D2568F">
            <w:pPr>
              <w:spacing w:line="276" w:lineRule="auto"/>
              <w:jc w:val="both"/>
            </w:pPr>
            <w:r w:rsidRPr="00D2568F">
              <w:rPr>
                <w:color w:val="000000"/>
              </w:rPr>
              <w:t xml:space="preserve"> - муниципальный волонтёрский штаб.</w:t>
            </w:r>
          </w:p>
        </w:tc>
        <w:tc>
          <w:tcPr>
            <w:tcW w:w="2693" w:type="dxa"/>
            <w:vAlign w:val="center"/>
          </w:tcPr>
          <w:p w:rsidR="00FC4A5B" w:rsidRPr="009E6F38" w:rsidRDefault="00B61B95" w:rsidP="00B61B95">
            <w:pPr>
              <w:spacing w:line="259" w:lineRule="auto"/>
              <w:ind w:left="360"/>
              <w:jc w:val="center"/>
            </w:pPr>
            <w:r>
              <w:t xml:space="preserve">2026-2030 гг. </w:t>
            </w:r>
            <w:r w:rsidR="00FC4A5B" w:rsidRPr="009E6F38">
              <w:t>ежемесячно</w:t>
            </w:r>
          </w:p>
        </w:tc>
      </w:tr>
      <w:tr w:rsidR="00FC4A5B" w:rsidRPr="00D2568F" w:rsidTr="00D2568F">
        <w:trPr>
          <w:trHeight w:val="2388"/>
        </w:trPr>
        <w:tc>
          <w:tcPr>
            <w:tcW w:w="1309" w:type="dxa"/>
            <w:gridSpan w:val="2"/>
            <w:vAlign w:val="center"/>
          </w:tcPr>
          <w:p w:rsidR="00FC4A5B" w:rsidRPr="009E6F38" w:rsidRDefault="00FC4A5B" w:rsidP="00D2568F">
            <w:pPr>
              <w:numPr>
                <w:ilvl w:val="1"/>
                <w:numId w:val="34"/>
              </w:numPr>
              <w:spacing w:line="259" w:lineRule="auto"/>
              <w:jc w:val="center"/>
            </w:pPr>
          </w:p>
        </w:tc>
        <w:tc>
          <w:tcPr>
            <w:tcW w:w="4376" w:type="dxa"/>
            <w:gridSpan w:val="2"/>
            <w:vAlign w:val="center"/>
          </w:tcPr>
          <w:p w:rsidR="00FC4A5B" w:rsidRPr="00673D8E" w:rsidRDefault="00FC4A5B" w:rsidP="00D2568F">
            <w:pPr>
              <w:shd w:val="clear" w:color="auto" w:fill="FFFFFF"/>
              <w:jc w:val="both"/>
              <w:rPr>
                <w:color w:val="000000" w:themeColor="text1"/>
              </w:rPr>
            </w:pPr>
            <w:proofErr w:type="gramStart"/>
            <w:r w:rsidRPr="00D2568F">
              <w:rPr>
                <w:color w:val="000000"/>
              </w:rPr>
              <w:t>Системный процесс по внедрению корпоративных программ укрепления здоровья работающего населения</w:t>
            </w:r>
            <w:r w:rsidR="006C053B" w:rsidRPr="00D2568F">
              <w:rPr>
                <w:color w:val="000000"/>
              </w:rPr>
              <w:t xml:space="preserve"> не менее </w:t>
            </w:r>
            <w:r w:rsidR="00943AE4" w:rsidRPr="00D2568F">
              <w:rPr>
                <w:color w:val="000000"/>
              </w:rPr>
              <w:t>1</w:t>
            </w:r>
            <w:r w:rsidR="006C053B" w:rsidRPr="00D2568F">
              <w:rPr>
                <w:color w:val="000000"/>
              </w:rPr>
              <w:t xml:space="preserve">0%, на организациях с числом </w:t>
            </w:r>
            <w:r w:rsidR="006C053B" w:rsidRPr="00673D8E">
              <w:rPr>
                <w:color w:val="000000" w:themeColor="text1"/>
              </w:rPr>
              <w:t xml:space="preserve">сотрудников  </w:t>
            </w:r>
            <w:r w:rsidR="00943AE4" w:rsidRPr="00673D8E">
              <w:rPr>
                <w:color w:val="000000" w:themeColor="text1"/>
              </w:rPr>
              <w:t>более 50)</w:t>
            </w:r>
            <w:proofErr w:type="gramEnd"/>
          </w:p>
          <w:p w:rsidR="00943AE4" w:rsidRPr="00D2568F" w:rsidRDefault="00943AE4" w:rsidP="00D2568F">
            <w:pPr>
              <w:shd w:val="clear" w:color="auto" w:fill="FFFFFF"/>
              <w:jc w:val="both"/>
              <w:rPr>
                <w:color w:val="000000"/>
              </w:rPr>
            </w:pPr>
            <w:r w:rsidRPr="00D2568F">
              <w:rPr>
                <w:color w:val="000000"/>
              </w:rPr>
              <w:t>Внедрение лучших практик укрепления здоровья на рабочих местах.</w:t>
            </w:r>
          </w:p>
        </w:tc>
        <w:tc>
          <w:tcPr>
            <w:tcW w:w="7323" w:type="dxa"/>
            <w:vAlign w:val="center"/>
          </w:tcPr>
          <w:p w:rsidR="00FC4A5B" w:rsidRPr="00D2568F" w:rsidRDefault="00FC4A5B" w:rsidP="00D2568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color w:val="000000"/>
              </w:rPr>
            </w:pPr>
            <w:r w:rsidRPr="00D2568F">
              <w:rPr>
                <w:color w:val="000000"/>
              </w:rPr>
              <w:t>- Отдел по</w:t>
            </w:r>
            <w:r w:rsidR="00DD6C9B">
              <w:rPr>
                <w:color w:val="000000"/>
              </w:rPr>
              <w:t xml:space="preserve"> культуре и спорту Администрации</w:t>
            </w:r>
            <w:r w:rsidRPr="00D2568F">
              <w:rPr>
                <w:color w:val="000000"/>
              </w:rPr>
              <w:t xml:space="preserve"> муниципального образования </w:t>
            </w:r>
            <w:r w:rsidRPr="00D2568F">
              <w:rPr>
                <w:iCs/>
                <w:color w:val="000000"/>
              </w:rPr>
              <w:t>«Холм-Жирковский муниципальный округ» Смоленской области</w:t>
            </w:r>
          </w:p>
          <w:p w:rsidR="00FC4A5B" w:rsidRPr="00D2568F" w:rsidRDefault="00FC4A5B" w:rsidP="00D2568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2693" w:type="dxa"/>
            <w:vAlign w:val="center"/>
          </w:tcPr>
          <w:p w:rsidR="00FC4A5B" w:rsidRPr="009E6F38" w:rsidRDefault="00FC4A5B" w:rsidP="00D2568F">
            <w:pPr>
              <w:spacing w:line="259" w:lineRule="auto"/>
              <w:ind w:left="360"/>
              <w:jc w:val="center"/>
            </w:pPr>
            <w:r>
              <w:t>2026-2030 гг.</w:t>
            </w:r>
          </w:p>
        </w:tc>
      </w:tr>
      <w:tr w:rsidR="00FC4A5B" w:rsidRPr="00D2568F" w:rsidTr="00D2568F">
        <w:trPr>
          <w:trHeight w:val="2388"/>
        </w:trPr>
        <w:tc>
          <w:tcPr>
            <w:tcW w:w="1309" w:type="dxa"/>
            <w:gridSpan w:val="2"/>
            <w:vAlign w:val="center"/>
          </w:tcPr>
          <w:p w:rsidR="00FC4A5B" w:rsidRPr="009E6F38" w:rsidRDefault="00FC4A5B" w:rsidP="00D2568F">
            <w:pPr>
              <w:numPr>
                <w:ilvl w:val="1"/>
                <w:numId w:val="34"/>
              </w:numPr>
              <w:spacing w:line="259" w:lineRule="auto"/>
              <w:jc w:val="center"/>
            </w:pPr>
          </w:p>
        </w:tc>
        <w:tc>
          <w:tcPr>
            <w:tcW w:w="4376" w:type="dxa"/>
            <w:gridSpan w:val="2"/>
            <w:vAlign w:val="center"/>
          </w:tcPr>
          <w:p w:rsidR="00FC4A5B" w:rsidRPr="00D2568F" w:rsidRDefault="00FC4A5B" w:rsidP="00D2568F">
            <w:pPr>
              <w:shd w:val="clear" w:color="auto" w:fill="FFFFFF"/>
              <w:jc w:val="both"/>
              <w:rPr>
                <w:color w:val="000000"/>
              </w:rPr>
            </w:pPr>
            <w:r w:rsidRPr="00D2568F">
              <w:rPr>
                <w:color w:val="000000"/>
              </w:rPr>
              <w:t>Проведение муниципальных сорев</w:t>
            </w:r>
            <w:r w:rsidR="00DD6C9B">
              <w:rPr>
                <w:color w:val="000000"/>
              </w:rPr>
              <w:t xml:space="preserve">нований, </w:t>
            </w:r>
            <w:proofErr w:type="spellStart"/>
            <w:r w:rsidR="00DD6C9B">
              <w:rPr>
                <w:color w:val="000000"/>
              </w:rPr>
              <w:t>физкультурн</w:t>
            </w:r>
            <w:proofErr w:type="gramStart"/>
            <w:r w:rsidR="00DD6C9B">
              <w:rPr>
                <w:color w:val="000000"/>
              </w:rPr>
              <w:t>о</w:t>
            </w:r>
            <w:proofErr w:type="spellEnd"/>
            <w:r w:rsidR="00DD6C9B">
              <w:rPr>
                <w:color w:val="000000"/>
              </w:rPr>
              <w:t>-</w:t>
            </w:r>
            <w:proofErr w:type="gramEnd"/>
            <w:r w:rsidR="00DD6C9B">
              <w:rPr>
                <w:color w:val="000000"/>
              </w:rPr>
              <w:t xml:space="preserve"> спортивных</w:t>
            </w:r>
            <w:r w:rsidRPr="00D2568F">
              <w:rPr>
                <w:color w:val="000000"/>
              </w:rPr>
              <w:t xml:space="preserve"> мероприятий, фестивалей, спартакиад среди различных слоев населения</w:t>
            </w:r>
          </w:p>
          <w:p w:rsidR="00FC4A5B" w:rsidRPr="00D2568F" w:rsidRDefault="00FC4A5B" w:rsidP="00D2568F">
            <w:pPr>
              <w:shd w:val="clear" w:color="auto" w:fill="FFFFFF"/>
              <w:jc w:val="both"/>
              <w:rPr>
                <w:color w:val="000000"/>
              </w:rPr>
            </w:pPr>
          </w:p>
        </w:tc>
        <w:tc>
          <w:tcPr>
            <w:tcW w:w="7323" w:type="dxa"/>
            <w:vAlign w:val="center"/>
          </w:tcPr>
          <w:p w:rsidR="00FC4A5B" w:rsidRPr="00D2568F" w:rsidRDefault="00FC4A5B" w:rsidP="00D2568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color w:val="000000"/>
              </w:rPr>
            </w:pPr>
            <w:r w:rsidRPr="00D2568F">
              <w:rPr>
                <w:color w:val="000000"/>
              </w:rPr>
              <w:t>- Отдел по</w:t>
            </w:r>
            <w:r w:rsidR="00DD6C9B">
              <w:rPr>
                <w:color w:val="000000"/>
              </w:rPr>
              <w:t xml:space="preserve"> культуре и спорту Администрации</w:t>
            </w:r>
            <w:r w:rsidRPr="00D2568F">
              <w:rPr>
                <w:color w:val="000000"/>
              </w:rPr>
              <w:t xml:space="preserve"> муниципального образования </w:t>
            </w:r>
            <w:r w:rsidRPr="00D2568F">
              <w:rPr>
                <w:iCs/>
                <w:color w:val="000000"/>
              </w:rPr>
              <w:t>«Холм-Жирковский муниципальный округ» Смоленской области;</w:t>
            </w:r>
          </w:p>
          <w:p w:rsidR="00FC4A5B" w:rsidRPr="00D2568F" w:rsidRDefault="00FC4A5B" w:rsidP="00D2568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2568F">
              <w:rPr>
                <w:color w:val="000000"/>
              </w:rPr>
              <w:t>- МБУДО «</w:t>
            </w:r>
            <w:proofErr w:type="spellStart"/>
            <w:r w:rsidRPr="00D2568F">
              <w:rPr>
                <w:color w:val="000000"/>
              </w:rPr>
              <w:t>Холмовская</w:t>
            </w:r>
            <w:proofErr w:type="spellEnd"/>
            <w:r w:rsidRPr="00D2568F">
              <w:rPr>
                <w:color w:val="000000"/>
              </w:rPr>
              <w:t xml:space="preserve"> спортивная школа»</w:t>
            </w:r>
            <w:r w:rsidR="00DD6C9B">
              <w:rPr>
                <w:color w:val="000000"/>
              </w:rPr>
              <w:t>;</w:t>
            </w:r>
          </w:p>
          <w:p w:rsidR="00FC4A5B" w:rsidRPr="00D2568F" w:rsidRDefault="00FC4A5B" w:rsidP="00D2568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2568F">
              <w:rPr>
                <w:color w:val="000000"/>
              </w:rPr>
              <w:t xml:space="preserve">- муниципальный волонтёрский штаб; </w:t>
            </w:r>
          </w:p>
          <w:p w:rsidR="00FC4A5B" w:rsidRPr="00D2568F" w:rsidRDefault="00FC4A5B" w:rsidP="00CC0AB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2568F">
              <w:rPr>
                <w:color w:val="000000"/>
              </w:rPr>
              <w:t xml:space="preserve"> -</w:t>
            </w:r>
            <w:r w:rsidRPr="00D2568F">
              <w:rPr>
                <w:color w:val="FF0000"/>
              </w:rPr>
              <w:t xml:space="preserve"> </w:t>
            </w:r>
            <w:r w:rsidRPr="00D2568F">
              <w:rPr>
                <w:color w:val="000000"/>
              </w:rPr>
              <w:t>Отдел по образованию Администраци</w:t>
            </w:r>
            <w:r w:rsidR="00DD6C9B">
              <w:rPr>
                <w:color w:val="000000"/>
              </w:rPr>
              <w:t>и</w:t>
            </w:r>
            <w:r w:rsidRPr="00D2568F">
              <w:rPr>
                <w:color w:val="000000"/>
              </w:rPr>
              <w:t xml:space="preserve"> муниципального образования </w:t>
            </w:r>
            <w:r w:rsidRPr="00D2568F">
              <w:rPr>
                <w:iCs/>
                <w:color w:val="000000"/>
              </w:rPr>
              <w:t>«Холм-Жирковский муниципальный округ» Смоленской области – дошкольные и образовательные учреждения и учрежден</w:t>
            </w:r>
            <w:r w:rsidR="00DD6C9B">
              <w:rPr>
                <w:iCs/>
                <w:color w:val="000000"/>
              </w:rPr>
              <w:t>ия дополнительного образования.</w:t>
            </w:r>
          </w:p>
        </w:tc>
        <w:tc>
          <w:tcPr>
            <w:tcW w:w="2693" w:type="dxa"/>
            <w:vAlign w:val="center"/>
          </w:tcPr>
          <w:p w:rsidR="00FC4A5B" w:rsidRPr="009E6F38" w:rsidRDefault="00FC4A5B" w:rsidP="00D2568F">
            <w:pPr>
              <w:spacing w:line="259" w:lineRule="auto"/>
              <w:ind w:left="360"/>
              <w:jc w:val="center"/>
            </w:pPr>
            <w:r w:rsidRPr="009E6F38">
              <w:t>2</w:t>
            </w:r>
            <w:r w:rsidR="00CC0AB0">
              <w:t>026-2030 гг.</w:t>
            </w:r>
            <w:r w:rsidRPr="009E6F38">
              <w:t xml:space="preserve"> ежемесячно</w:t>
            </w:r>
          </w:p>
        </w:tc>
      </w:tr>
      <w:tr w:rsidR="00FC4A5B" w:rsidRPr="00D2568F" w:rsidTr="00D2568F">
        <w:trPr>
          <w:trHeight w:val="2388"/>
        </w:trPr>
        <w:tc>
          <w:tcPr>
            <w:tcW w:w="1309" w:type="dxa"/>
            <w:gridSpan w:val="2"/>
            <w:vAlign w:val="center"/>
          </w:tcPr>
          <w:p w:rsidR="00FC4A5B" w:rsidRPr="009E6F38" w:rsidRDefault="00FC4A5B" w:rsidP="00D2568F">
            <w:pPr>
              <w:numPr>
                <w:ilvl w:val="1"/>
                <w:numId w:val="34"/>
              </w:numPr>
              <w:spacing w:line="259" w:lineRule="auto"/>
              <w:jc w:val="center"/>
            </w:pPr>
          </w:p>
        </w:tc>
        <w:tc>
          <w:tcPr>
            <w:tcW w:w="4376" w:type="dxa"/>
            <w:gridSpan w:val="2"/>
            <w:vAlign w:val="center"/>
          </w:tcPr>
          <w:p w:rsidR="00FC4A5B" w:rsidRPr="00D2568F" w:rsidRDefault="00DD6C9B" w:rsidP="00673D8E">
            <w:pPr>
              <w:shd w:val="clear" w:color="auto" w:fill="FFFFFF"/>
              <w:jc w:val="both"/>
              <w:rPr>
                <w:color w:val="000000"/>
              </w:rPr>
            </w:pPr>
            <w:r>
              <w:t>Освещение в СМИ</w:t>
            </w:r>
            <w:r w:rsidR="00FC4A5B" w:rsidRPr="009E6F38">
              <w:t xml:space="preserve"> и на сайтах подведомственных учреждений </w:t>
            </w:r>
            <w:r w:rsidR="00673D8E">
              <w:t>информации, отчётов, афиш</w:t>
            </w:r>
          </w:p>
        </w:tc>
        <w:tc>
          <w:tcPr>
            <w:tcW w:w="7323" w:type="dxa"/>
            <w:vAlign w:val="center"/>
          </w:tcPr>
          <w:p w:rsidR="00FC4A5B" w:rsidRPr="00D2568F" w:rsidRDefault="00FC4A5B" w:rsidP="00D2568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2568F">
              <w:rPr>
                <w:color w:val="000000"/>
              </w:rPr>
              <w:t>-</w:t>
            </w:r>
            <w:r w:rsidRPr="00D2568F">
              <w:rPr>
                <w:color w:val="FF0000"/>
              </w:rPr>
              <w:t xml:space="preserve"> </w:t>
            </w:r>
            <w:r w:rsidRPr="00D2568F">
              <w:rPr>
                <w:color w:val="000000"/>
              </w:rPr>
              <w:t>Отдел по образованию Администраци</w:t>
            </w:r>
            <w:r w:rsidR="00DD6C9B">
              <w:rPr>
                <w:color w:val="000000"/>
              </w:rPr>
              <w:t>и</w:t>
            </w:r>
            <w:r w:rsidRPr="00D2568F">
              <w:rPr>
                <w:color w:val="000000"/>
              </w:rPr>
              <w:t xml:space="preserve"> муниципального образования </w:t>
            </w:r>
            <w:r w:rsidRPr="00D2568F">
              <w:rPr>
                <w:iCs/>
                <w:color w:val="000000"/>
              </w:rPr>
              <w:t xml:space="preserve">«Холм-Жирковский муниципальный  округ» Смоленской области – дошкольные и образовательные муниципальные бюджетные учреждения и учреждения дополнительного образования; </w:t>
            </w:r>
          </w:p>
          <w:p w:rsidR="00FC4A5B" w:rsidRPr="00D2568F" w:rsidRDefault="00FC4A5B" w:rsidP="00D2568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2568F">
              <w:rPr>
                <w:color w:val="000000"/>
              </w:rPr>
              <w:t>- МБУДО «</w:t>
            </w:r>
            <w:proofErr w:type="spellStart"/>
            <w:r w:rsidRPr="00D2568F">
              <w:rPr>
                <w:color w:val="000000"/>
              </w:rPr>
              <w:t>Холмовская</w:t>
            </w:r>
            <w:proofErr w:type="spellEnd"/>
            <w:r w:rsidRPr="00D2568F">
              <w:rPr>
                <w:color w:val="000000"/>
              </w:rPr>
              <w:t xml:space="preserve"> спортивная школа»</w:t>
            </w:r>
            <w:r w:rsidR="00DD6C9B">
              <w:rPr>
                <w:color w:val="000000"/>
              </w:rPr>
              <w:t>;</w:t>
            </w:r>
          </w:p>
          <w:p w:rsidR="00FC4A5B" w:rsidRPr="00D2568F" w:rsidRDefault="00FC4A5B" w:rsidP="00D2568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color w:val="000000"/>
              </w:rPr>
            </w:pPr>
            <w:r w:rsidRPr="00D2568F">
              <w:rPr>
                <w:color w:val="000000"/>
              </w:rPr>
              <w:t>- Отдел по</w:t>
            </w:r>
            <w:r w:rsidR="00DD6C9B">
              <w:rPr>
                <w:color w:val="000000"/>
              </w:rPr>
              <w:t xml:space="preserve"> культуре и спорту Администрации</w:t>
            </w:r>
            <w:r w:rsidRPr="00D2568F">
              <w:rPr>
                <w:color w:val="000000"/>
              </w:rPr>
              <w:t xml:space="preserve"> муниципального образования </w:t>
            </w:r>
            <w:r w:rsidRPr="00D2568F">
              <w:rPr>
                <w:iCs/>
                <w:color w:val="000000"/>
              </w:rPr>
              <w:t>«Холм-Жирковский муниципальный округ» Смоленской области;</w:t>
            </w:r>
          </w:p>
          <w:p w:rsidR="00FC4A5B" w:rsidRPr="00D2568F" w:rsidRDefault="00FC4A5B" w:rsidP="00D2568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color w:val="000000"/>
              </w:rPr>
            </w:pPr>
            <w:r w:rsidRPr="00D2568F">
              <w:rPr>
                <w:iCs/>
                <w:color w:val="000000"/>
              </w:rPr>
              <w:t xml:space="preserve"> - </w:t>
            </w:r>
            <w:proofErr w:type="spellStart"/>
            <w:r w:rsidRPr="00D2568F">
              <w:rPr>
                <w:iCs/>
                <w:color w:val="000000"/>
              </w:rPr>
              <w:t>Холм-Жирковская</w:t>
            </w:r>
            <w:proofErr w:type="spellEnd"/>
            <w:r w:rsidRPr="00D2568F">
              <w:rPr>
                <w:iCs/>
                <w:color w:val="000000"/>
              </w:rPr>
              <w:t xml:space="preserve"> окружная организация </w:t>
            </w:r>
            <w:r w:rsidR="00DD6C9B">
              <w:rPr>
                <w:iCs/>
                <w:color w:val="000000"/>
              </w:rPr>
              <w:t>С</w:t>
            </w:r>
            <w:r w:rsidRPr="00D2568F">
              <w:rPr>
                <w:iCs/>
                <w:color w:val="000000"/>
              </w:rPr>
              <w:t xml:space="preserve">моленской областной общественной организации «Всероссийское общество инвалидов»;  </w:t>
            </w:r>
          </w:p>
          <w:p w:rsidR="00FC4A5B" w:rsidRPr="00D2568F" w:rsidRDefault="00FC4A5B" w:rsidP="00673D8E">
            <w:pPr>
              <w:spacing w:line="276" w:lineRule="auto"/>
              <w:jc w:val="both"/>
              <w:rPr>
                <w:color w:val="000000"/>
              </w:rPr>
            </w:pPr>
            <w:r w:rsidRPr="00D2568F">
              <w:rPr>
                <w:color w:val="000000"/>
              </w:rPr>
              <w:t>- ОГБУЗ «</w:t>
            </w:r>
            <w:proofErr w:type="spellStart"/>
            <w:r w:rsidRPr="00D2568F">
              <w:rPr>
                <w:color w:val="000000"/>
              </w:rPr>
              <w:t>Сафоновская</w:t>
            </w:r>
            <w:proofErr w:type="spellEnd"/>
            <w:r w:rsidRPr="00D2568F">
              <w:rPr>
                <w:color w:val="000000"/>
              </w:rPr>
              <w:t xml:space="preserve"> ЦРБ» - </w:t>
            </w:r>
            <w:proofErr w:type="spellStart"/>
            <w:r w:rsidRPr="00D2568F">
              <w:rPr>
                <w:color w:val="000000"/>
              </w:rPr>
              <w:t>Холм-</w:t>
            </w:r>
            <w:r w:rsidR="00CC0AB0">
              <w:rPr>
                <w:color w:val="000000"/>
              </w:rPr>
              <w:t>Жирковская</w:t>
            </w:r>
            <w:proofErr w:type="spellEnd"/>
            <w:r w:rsidR="00CC0AB0">
              <w:rPr>
                <w:color w:val="000000"/>
              </w:rPr>
              <w:t xml:space="preserve"> УБ.</w:t>
            </w:r>
          </w:p>
        </w:tc>
        <w:tc>
          <w:tcPr>
            <w:tcW w:w="2693" w:type="dxa"/>
            <w:vAlign w:val="center"/>
          </w:tcPr>
          <w:p w:rsidR="00FC4A5B" w:rsidRPr="009E6F38" w:rsidRDefault="00CC0AB0" w:rsidP="00D2568F">
            <w:pPr>
              <w:spacing w:line="259" w:lineRule="auto"/>
              <w:ind w:left="360"/>
              <w:jc w:val="center"/>
            </w:pPr>
            <w:r>
              <w:t>2026-2030 гг.</w:t>
            </w:r>
            <w:r w:rsidR="00FC4A5B" w:rsidRPr="009E6F38">
              <w:t xml:space="preserve"> ежемесячно</w:t>
            </w:r>
          </w:p>
        </w:tc>
      </w:tr>
      <w:tr w:rsidR="00FC4A5B" w:rsidRPr="00D2568F" w:rsidTr="00D2568F">
        <w:trPr>
          <w:trHeight w:val="2388"/>
        </w:trPr>
        <w:tc>
          <w:tcPr>
            <w:tcW w:w="1309" w:type="dxa"/>
            <w:gridSpan w:val="2"/>
            <w:vAlign w:val="center"/>
          </w:tcPr>
          <w:p w:rsidR="00FC4A5B" w:rsidRPr="009E6F38" w:rsidRDefault="00FC4A5B" w:rsidP="00D2568F">
            <w:pPr>
              <w:numPr>
                <w:ilvl w:val="1"/>
                <w:numId w:val="34"/>
              </w:numPr>
              <w:spacing w:line="259" w:lineRule="auto"/>
              <w:jc w:val="center"/>
            </w:pPr>
          </w:p>
        </w:tc>
        <w:tc>
          <w:tcPr>
            <w:tcW w:w="4376" w:type="dxa"/>
            <w:gridSpan w:val="2"/>
            <w:vAlign w:val="center"/>
          </w:tcPr>
          <w:p w:rsidR="00FC4A5B" w:rsidRPr="009E6F38" w:rsidRDefault="00FC4A5B" w:rsidP="00D2568F">
            <w:pPr>
              <w:shd w:val="clear" w:color="auto" w:fill="FFFFFF"/>
              <w:jc w:val="both"/>
            </w:pPr>
            <w:proofErr w:type="gramStart"/>
            <w:r w:rsidRPr="009E6F38">
              <w:t>Социально – психологическое тестирование обучающихся, направленное на раннее выявление незаконного потребления наркотических и психотропных веществ</w:t>
            </w:r>
            <w:r w:rsidR="00943AE4">
              <w:t>.</w:t>
            </w:r>
            <w:proofErr w:type="gramEnd"/>
            <w:r w:rsidR="00943AE4">
              <w:t xml:space="preserve"> Охват – до 80% от численности.</w:t>
            </w:r>
          </w:p>
        </w:tc>
        <w:tc>
          <w:tcPr>
            <w:tcW w:w="7323" w:type="dxa"/>
            <w:vAlign w:val="center"/>
          </w:tcPr>
          <w:p w:rsidR="00FC4A5B" w:rsidRPr="00D2568F" w:rsidRDefault="00FC4A5B" w:rsidP="00D2568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2568F">
              <w:rPr>
                <w:color w:val="000000"/>
              </w:rPr>
              <w:t>-</w:t>
            </w:r>
            <w:r w:rsidR="00CC0AB0">
              <w:rPr>
                <w:color w:val="000000"/>
              </w:rPr>
              <w:t xml:space="preserve"> </w:t>
            </w:r>
            <w:r w:rsidRPr="00D2568F">
              <w:rPr>
                <w:color w:val="000000"/>
              </w:rPr>
              <w:t>От</w:t>
            </w:r>
            <w:r w:rsidR="00CC0AB0">
              <w:rPr>
                <w:color w:val="000000"/>
              </w:rPr>
              <w:t>дел по образованию Администрации</w:t>
            </w:r>
            <w:r w:rsidRPr="00D2568F">
              <w:rPr>
                <w:color w:val="000000"/>
              </w:rPr>
              <w:t xml:space="preserve"> муниципального образования </w:t>
            </w:r>
            <w:r w:rsidRPr="00D2568F">
              <w:rPr>
                <w:iCs/>
                <w:color w:val="000000"/>
              </w:rPr>
              <w:t>«Холм-Жирковский муниципальный  округ» Смоленской</w:t>
            </w:r>
            <w:r w:rsidR="00CC0AB0">
              <w:rPr>
                <w:iCs/>
                <w:color w:val="000000"/>
              </w:rPr>
              <w:t xml:space="preserve"> области</w:t>
            </w:r>
            <w:r w:rsidRPr="00D2568F">
              <w:rPr>
                <w:iCs/>
                <w:color w:val="000000"/>
              </w:rPr>
              <w:t xml:space="preserve">; </w:t>
            </w:r>
          </w:p>
          <w:p w:rsidR="00FC4A5B" w:rsidRPr="00D2568F" w:rsidRDefault="00FC4A5B" w:rsidP="00CC0AB0">
            <w:pPr>
              <w:spacing w:line="276" w:lineRule="auto"/>
              <w:jc w:val="both"/>
              <w:rPr>
                <w:color w:val="000000"/>
              </w:rPr>
            </w:pPr>
            <w:r w:rsidRPr="00D2568F">
              <w:rPr>
                <w:color w:val="000000"/>
              </w:rPr>
              <w:t xml:space="preserve">  - ОГБУЗ «</w:t>
            </w:r>
            <w:proofErr w:type="spellStart"/>
            <w:r w:rsidRPr="00D2568F">
              <w:rPr>
                <w:color w:val="000000"/>
              </w:rPr>
              <w:t>Сафоновская</w:t>
            </w:r>
            <w:proofErr w:type="spellEnd"/>
            <w:r w:rsidRPr="00D2568F">
              <w:rPr>
                <w:color w:val="000000"/>
              </w:rPr>
              <w:t xml:space="preserve"> ЦРБ» - Хол</w:t>
            </w:r>
            <w:proofErr w:type="gramStart"/>
            <w:r w:rsidRPr="00D2568F">
              <w:rPr>
                <w:color w:val="000000"/>
              </w:rPr>
              <w:t>м-</w:t>
            </w:r>
            <w:proofErr w:type="gramEnd"/>
            <w:r w:rsidRPr="00D2568F">
              <w:rPr>
                <w:color w:val="000000"/>
              </w:rPr>
              <w:t xml:space="preserve"> </w:t>
            </w:r>
            <w:proofErr w:type="spellStart"/>
            <w:r w:rsidR="00CC0AB0">
              <w:rPr>
                <w:color w:val="000000"/>
              </w:rPr>
              <w:t>Жирковская</w:t>
            </w:r>
            <w:proofErr w:type="spellEnd"/>
            <w:r w:rsidR="00CC0AB0">
              <w:rPr>
                <w:color w:val="000000"/>
              </w:rPr>
              <w:t xml:space="preserve"> УБ.</w:t>
            </w:r>
          </w:p>
        </w:tc>
        <w:tc>
          <w:tcPr>
            <w:tcW w:w="2693" w:type="dxa"/>
            <w:vAlign w:val="center"/>
          </w:tcPr>
          <w:p w:rsidR="00FC4A5B" w:rsidRPr="009E6F38" w:rsidRDefault="00CC0AB0" w:rsidP="00D2568F">
            <w:pPr>
              <w:spacing w:line="259" w:lineRule="auto"/>
              <w:ind w:left="360"/>
              <w:jc w:val="center"/>
            </w:pPr>
            <w:r>
              <w:t>2026-2030 гг.</w:t>
            </w:r>
            <w:r w:rsidR="00FC4A5B" w:rsidRPr="009E6F38">
              <w:t xml:space="preserve"> ежемесячно</w:t>
            </w:r>
          </w:p>
        </w:tc>
      </w:tr>
      <w:tr w:rsidR="0013518D" w:rsidRPr="00D2568F" w:rsidTr="00D2568F">
        <w:trPr>
          <w:trHeight w:val="404"/>
        </w:trPr>
        <w:tc>
          <w:tcPr>
            <w:tcW w:w="15701" w:type="dxa"/>
            <w:gridSpan w:val="6"/>
            <w:vAlign w:val="center"/>
          </w:tcPr>
          <w:p w:rsidR="0013518D" w:rsidRPr="00D2568F" w:rsidRDefault="0013518D" w:rsidP="00D2568F">
            <w:pPr>
              <w:numPr>
                <w:ilvl w:val="0"/>
                <w:numId w:val="34"/>
              </w:numPr>
              <w:spacing w:line="259" w:lineRule="auto"/>
              <w:jc w:val="center"/>
              <w:rPr>
                <w:b/>
              </w:rPr>
            </w:pPr>
            <w:r w:rsidRPr="00D2568F">
              <w:rPr>
                <w:b/>
              </w:rPr>
              <w:t xml:space="preserve">Комплекс мер, направленных  на профилактику  инфекционных и неинфекционных социально-значимых заболеваний, </w:t>
            </w:r>
          </w:p>
          <w:p w:rsidR="0013518D" w:rsidRPr="00D2568F" w:rsidRDefault="0013518D" w:rsidP="00D2568F">
            <w:pPr>
              <w:spacing w:line="259" w:lineRule="auto"/>
              <w:jc w:val="center"/>
              <w:rPr>
                <w:b/>
              </w:rPr>
            </w:pPr>
            <w:r w:rsidRPr="00D2568F">
              <w:rPr>
                <w:b/>
              </w:rPr>
              <w:t xml:space="preserve">снижение смертности, проведение диспансеризации населения» </w:t>
            </w:r>
          </w:p>
          <w:p w:rsidR="0013518D" w:rsidRPr="00D2568F" w:rsidRDefault="0013518D" w:rsidP="00D2568F">
            <w:pPr>
              <w:spacing w:line="259" w:lineRule="auto"/>
              <w:jc w:val="center"/>
              <w:rPr>
                <w:b/>
              </w:rPr>
            </w:pPr>
          </w:p>
        </w:tc>
      </w:tr>
      <w:tr w:rsidR="007545E1" w:rsidRPr="00D2568F" w:rsidTr="00D2568F">
        <w:trPr>
          <w:trHeight w:val="404"/>
        </w:trPr>
        <w:tc>
          <w:tcPr>
            <w:tcW w:w="1290" w:type="dxa"/>
            <w:vAlign w:val="center"/>
          </w:tcPr>
          <w:p w:rsidR="007545E1" w:rsidRPr="0013518D" w:rsidRDefault="007545E1" w:rsidP="00D2568F">
            <w:pPr>
              <w:spacing w:line="259" w:lineRule="auto"/>
              <w:jc w:val="center"/>
            </w:pPr>
            <w:r>
              <w:t xml:space="preserve"> </w:t>
            </w:r>
            <w:r w:rsidRPr="0013518D">
              <w:t>2.1.</w:t>
            </w:r>
          </w:p>
        </w:tc>
        <w:tc>
          <w:tcPr>
            <w:tcW w:w="4376" w:type="dxa"/>
            <w:gridSpan w:val="2"/>
            <w:vAlign w:val="center"/>
          </w:tcPr>
          <w:p w:rsidR="007545E1" w:rsidRDefault="007545E1" w:rsidP="00CC0AB0">
            <w:pPr>
              <w:spacing w:line="259" w:lineRule="auto"/>
              <w:jc w:val="both"/>
            </w:pPr>
            <w:r w:rsidRPr="0013518D">
              <w:t xml:space="preserve">Проведение диспансеризации и профилактические осмотры </w:t>
            </w:r>
          </w:p>
          <w:p w:rsidR="007545E1" w:rsidRPr="0013518D" w:rsidRDefault="007545E1" w:rsidP="00D2568F">
            <w:pPr>
              <w:spacing w:line="259" w:lineRule="auto"/>
              <w:jc w:val="center"/>
            </w:pPr>
          </w:p>
        </w:tc>
        <w:tc>
          <w:tcPr>
            <w:tcW w:w="7342" w:type="dxa"/>
            <w:gridSpan w:val="2"/>
            <w:vAlign w:val="center"/>
          </w:tcPr>
          <w:p w:rsidR="007545E1" w:rsidRPr="0013518D" w:rsidRDefault="007545E1" w:rsidP="00D2568F">
            <w:pPr>
              <w:spacing w:line="276" w:lineRule="auto"/>
              <w:jc w:val="both"/>
            </w:pPr>
            <w:r w:rsidRPr="00D2568F">
              <w:rPr>
                <w:color w:val="000000"/>
              </w:rPr>
              <w:t xml:space="preserve">  - ОГБУЗ «</w:t>
            </w:r>
            <w:proofErr w:type="spellStart"/>
            <w:r w:rsidRPr="00D2568F">
              <w:rPr>
                <w:color w:val="000000"/>
              </w:rPr>
              <w:t>Сафоновская</w:t>
            </w:r>
            <w:proofErr w:type="spellEnd"/>
            <w:r w:rsidRPr="00D2568F">
              <w:rPr>
                <w:color w:val="000000"/>
              </w:rPr>
              <w:t xml:space="preserve"> ЦРБ» - Хол</w:t>
            </w:r>
            <w:proofErr w:type="gramStart"/>
            <w:r w:rsidRPr="00D2568F">
              <w:rPr>
                <w:color w:val="000000"/>
              </w:rPr>
              <w:t>м-</w:t>
            </w:r>
            <w:proofErr w:type="gramEnd"/>
            <w:r w:rsidRPr="00D2568F">
              <w:rPr>
                <w:color w:val="000000"/>
              </w:rPr>
              <w:t xml:space="preserve"> </w:t>
            </w:r>
            <w:proofErr w:type="spellStart"/>
            <w:r w:rsidRPr="00D2568F">
              <w:rPr>
                <w:color w:val="000000"/>
              </w:rPr>
              <w:t>Жирковская</w:t>
            </w:r>
            <w:proofErr w:type="spellEnd"/>
            <w:r w:rsidRPr="00D2568F">
              <w:rPr>
                <w:color w:val="000000"/>
              </w:rPr>
              <w:t xml:space="preserve"> УБ</w:t>
            </w:r>
          </w:p>
        </w:tc>
        <w:tc>
          <w:tcPr>
            <w:tcW w:w="2693" w:type="dxa"/>
            <w:vAlign w:val="center"/>
          </w:tcPr>
          <w:p w:rsidR="007545E1" w:rsidRPr="0013518D" w:rsidRDefault="00CC0AB0" w:rsidP="00D2568F">
            <w:pPr>
              <w:spacing w:line="259" w:lineRule="auto"/>
              <w:ind w:left="360"/>
              <w:jc w:val="center"/>
            </w:pPr>
            <w:r>
              <w:t>2026-2030 гг.</w:t>
            </w:r>
            <w:r w:rsidR="007545E1" w:rsidRPr="0013518D">
              <w:t xml:space="preserve"> ежемесячно</w:t>
            </w:r>
            <w:r w:rsidR="007545E1">
              <w:t xml:space="preserve">                 </w:t>
            </w:r>
          </w:p>
        </w:tc>
      </w:tr>
      <w:tr w:rsidR="007545E1" w:rsidRPr="00D2568F" w:rsidTr="00D2568F">
        <w:trPr>
          <w:trHeight w:val="404"/>
        </w:trPr>
        <w:tc>
          <w:tcPr>
            <w:tcW w:w="1290" w:type="dxa"/>
            <w:vAlign w:val="center"/>
          </w:tcPr>
          <w:p w:rsidR="007545E1" w:rsidRPr="0013518D" w:rsidRDefault="007545E1" w:rsidP="00D2568F">
            <w:pPr>
              <w:spacing w:line="259" w:lineRule="auto"/>
              <w:jc w:val="center"/>
            </w:pPr>
            <w:r w:rsidRPr="0013518D">
              <w:t>2.2</w:t>
            </w:r>
          </w:p>
        </w:tc>
        <w:tc>
          <w:tcPr>
            <w:tcW w:w="4376" w:type="dxa"/>
            <w:gridSpan w:val="2"/>
            <w:vAlign w:val="center"/>
          </w:tcPr>
          <w:p w:rsidR="007545E1" w:rsidRPr="0013518D" w:rsidRDefault="007545E1" w:rsidP="00CC0AB0">
            <w:pPr>
              <w:spacing w:line="259" w:lineRule="auto"/>
              <w:jc w:val="both"/>
            </w:pPr>
            <w:r w:rsidRPr="0013518D">
              <w:t xml:space="preserve">Первичная  профилактика заболеваний полости рта </w:t>
            </w:r>
          </w:p>
        </w:tc>
        <w:tc>
          <w:tcPr>
            <w:tcW w:w="7342" w:type="dxa"/>
            <w:gridSpan w:val="2"/>
            <w:vAlign w:val="center"/>
          </w:tcPr>
          <w:p w:rsidR="007545E1" w:rsidRPr="00D2568F" w:rsidRDefault="007545E1" w:rsidP="00D2568F">
            <w:pPr>
              <w:spacing w:line="276" w:lineRule="auto"/>
              <w:jc w:val="both"/>
              <w:rPr>
                <w:color w:val="000000"/>
              </w:rPr>
            </w:pPr>
            <w:r w:rsidRPr="00D2568F">
              <w:rPr>
                <w:color w:val="000000"/>
              </w:rPr>
              <w:t xml:space="preserve">  - ОГБУЗ «</w:t>
            </w:r>
            <w:proofErr w:type="spellStart"/>
            <w:r w:rsidRPr="00D2568F">
              <w:rPr>
                <w:color w:val="000000"/>
              </w:rPr>
              <w:t>Сафоновская</w:t>
            </w:r>
            <w:proofErr w:type="spellEnd"/>
            <w:r w:rsidRPr="00D2568F">
              <w:rPr>
                <w:color w:val="000000"/>
              </w:rPr>
              <w:t xml:space="preserve"> ЦРБ» - Хол</w:t>
            </w:r>
            <w:proofErr w:type="gramStart"/>
            <w:r w:rsidRPr="00D2568F">
              <w:rPr>
                <w:color w:val="000000"/>
              </w:rPr>
              <w:t>м-</w:t>
            </w:r>
            <w:proofErr w:type="gramEnd"/>
            <w:r w:rsidRPr="00D2568F">
              <w:rPr>
                <w:color w:val="000000"/>
              </w:rPr>
              <w:t xml:space="preserve"> </w:t>
            </w:r>
            <w:proofErr w:type="spellStart"/>
            <w:r w:rsidRPr="00D2568F">
              <w:rPr>
                <w:color w:val="000000"/>
              </w:rPr>
              <w:t>Жирковская</w:t>
            </w:r>
            <w:proofErr w:type="spellEnd"/>
            <w:r w:rsidRPr="00D2568F">
              <w:rPr>
                <w:color w:val="000000"/>
              </w:rPr>
              <w:t xml:space="preserve"> УБ</w:t>
            </w:r>
          </w:p>
        </w:tc>
        <w:tc>
          <w:tcPr>
            <w:tcW w:w="2693" w:type="dxa"/>
            <w:vAlign w:val="center"/>
          </w:tcPr>
          <w:p w:rsidR="007545E1" w:rsidRPr="0013518D" w:rsidRDefault="00CC0AB0" w:rsidP="00D2568F">
            <w:pPr>
              <w:spacing w:line="259" w:lineRule="auto"/>
              <w:ind w:left="360"/>
              <w:jc w:val="center"/>
            </w:pPr>
            <w:r>
              <w:t>2026-2030 гг.</w:t>
            </w:r>
            <w:r w:rsidR="007545E1" w:rsidRPr="0013518D">
              <w:t xml:space="preserve"> ежемесячно</w:t>
            </w:r>
          </w:p>
        </w:tc>
      </w:tr>
      <w:tr w:rsidR="007545E1" w:rsidRPr="00D2568F" w:rsidTr="00D2568F">
        <w:trPr>
          <w:trHeight w:val="404"/>
        </w:trPr>
        <w:tc>
          <w:tcPr>
            <w:tcW w:w="1290" w:type="dxa"/>
            <w:vAlign w:val="center"/>
          </w:tcPr>
          <w:p w:rsidR="007545E1" w:rsidRPr="0013518D" w:rsidRDefault="007545E1" w:rsidP="00D2568F">
            <w:pPr>
              <w:spacing w:line="259" w:lineRule="auto"/>
              <w:jc w:val="center"/>
            </w:pPr>
            <w:r w:rsidRPr="0013518D">
              <w:t>2.3</w:t>
            </w:r>
          </w:p>
        </w:tc>
        <w:tc>
          <w:tcPr>
            <w:tcW w:w="4376" w:type="dxa"/>
            <w:gridSpan w:val="2"/>
          </w:tcPr>
          <w:p w:rsidR="007545E1" w:rsidRPr="0013518D" w:rsidRDefault="007545E1" w:rsidP="00D2568F">
            <w:pPr>
              <w:jc w:val="both"/>
            </w:pPr>
            <w:r w:rsidRPr="0013518D">
              <w:t xml:space="preserve">Увеличение охвата подростков и мужчин работоспособного возраста для повышения грамотности в вопросах сохранения мужского здоровья и мотивации к ведению здорового образа жизни и ответственности </w:t>
            </w:r>
          </w:p>
          <w:p w:rsidR="007545E1" w:rsidRPr="0013518D" w:rsidRDefault="007545E1" w:rsidP="00D2568F">
            <w:pPr>
              <w:jc w:val="both"/>
            </w:pPr>
            <w:r w:rsidRPr="0013518D">
              <w:t>за собственное здоровье</w:t>
            </w:r>
          </w:p>
        </w:tc>
        <w:tc>
          <w:tcPr>
            <w:tcW w:w="7342" w:type="dxa"/>
            <w:gridSpan w:val="2"/>
            <w:vAlign w:val="center"/>
          </w:tcPr>
          <w:p w:rsidR="007545E1" w:rsidRPr="00D2568F" w:rsidRDefault="007545E1" w:rsidP="00D2568F">
            <w:pPr>
              <w:spacing w:line="276" w:lineRule="auto"/>
              <w:jc w:val="both"/>
              <w:rPr>
                <w:color w:val="000000"/>
              </w:rPr>
            </w:pPr>
            <w:r w:rsidRPr="00D2568F">
              <w:rPr>
                <w:color w:val="000000"/>
              </w:rPr>
              <w:t xml:space="preserve">  - ОГБУЗ «</w:t>
            </w:r>
            <w:proofErr w:type="spellStart"/>
            <w:r w:rsidRPr="00D2568F">
              <w:rPr>
                <w:color w:val="000000"/>
              </w:rPr>
              <w:t>Сафоновская</w:t>
            </w:r>
            <w:proofErr w:type="spellEnd"/>
            <w:r w:rsidRPr="00D2568F">
              <w:rPr>
                <w:color w:val="000000"/>
              </w:rPr>
              <w:t xml:space="preserve"> ЦРБ» - Хол</w:t>
            </w:r>
            <w:proofErr w:type="gramStart"/>
            <w:r w:rsidRPr="00D2568F">
              <w:rPr>
                <w:color w:val="000000"/>
              </w:rPr>
              <w:t>м-</w:t>
            </w:r>
            <w:proofErr w:type="gramEnd"/>
            <w:r w:rsidRPr="00D2568F">
              <w:rPr>
                <w:color w:val="000000"/>
              </w:rPr>
              <w:t xml:space="preserve"> </w:t>
            </w:r>
            <w:proofErr w:type="spellStart"/>
            <w:r w:rsidRPr="00D2568F">
              <w:rPr>
                <w:color w:val="000000"/>
              </w:rPr>
              <w:t>Жирковская</w:t>
            </w:r>
            <w:proofErr w:type="spellEnd"/>
            <w:r w:rsidRPr="00D2568F">
              <w:rPr>
                <w:color w:val="000000"/>
              </w:rPr>
              <w:t xml:space="preserve"> УБ</w:t>
            </w:r>
          </w:p>
        </w:tc>
        <w:tc>
          <w:tcPr>
            <w:tcW w:w="2693" w:type="dxa"/>
            <w:vAlign w:val="center"/>
          </w:tcPr>
          <w:p w:rsidR="007545E1" w:rsidRPr="0013518D" w:rsidRDefault="00CC0AB0" w:rsidP="00D2568F">
            <w:pPr>
              <w:spacing w:line="259" w:lineRule="auto"/>
              <w:ind w:left="360"/>
              <w:jc w:val="center"/>
            </w:pPr>
            <w:r>
              <w:t>2026-2030 гг.</w:t>
            </w:r>
            <w:r w:rsidR="007545E1" w:rsidRPr="0013518D">
              <w:t xml:space="preserve"> ежемесячно</w:t>
            </w:r>
          </w:p>
        </w:tc>
      </w:tr>
      <w:tr w:rsidR="007545E1" w:rsidRPr="00D2568F" w:rsidTr="00D2568F">
        <w:trPr>
          <w:trHeight w:val="404"/>
        </w:trPr>
        <w:tc>
          <w:tcPr>
            <w:tcW w:w="1290" w:type="dxa"/>
            <w:vAlign w:val="center"/>
          </w:tcPr>
          <w:p w:rsidR="007545E1" w:rsidRPr="0013518D" w:rsidRDefault="007545E1" w:rsidP="00D2568F">
            <w:pPr>
              <w:spacing w:line="259" w:lineRule="auto"/>
              <w:jc w:val="center"/>
            </w:pPr>
            <w:r w:rsidRPr="0013518D">
              <w:t>2.4.</w:t>
            </w:r>
          </w:p>
        </w:tc>
        <w:tc>
          <w:tcPr>
            <w:tcW w:w="4376" w:type="dxa"/>
            <w:gridSpan w:val="2"/>
          </w:tcPr>
          <w:p w:rsidR="007545E1" w:rsidRPr="00D2568F" w:rsidRDefault="007545E1" w:rsidP="00D2568F">
            <w:pPr>
              <w:shd w:val="clear" w:color="auto" w:fill="FFFFFF"/>
              <w:jc w:val="both"/>
              <w:rPr>
                <w:color w:val="000000"/>
              </w:rPr>
            </w:pPr>
            <w:r w:rsidRPr="00D2568F">
              <w:rPr>
                <w:color w:val="000000"/>
              </w:rPr>
              <w:t xml:space="preserve">Проведение </w:t>
            </w:r>
            <w:proofErr w:type="spellStart"/>
            <w:r w:rsidRPr="00D2568F">
              <w:rPr>
                <w:color w:val="000000"/>
              </w:rPr>
              <w:t>онкоскринингов</w:t>
            </w:r>
            <w:proofErr w:type="spellEnd"/>
            <w:r w:rsidRPr="00D2568F">
              <w:rPr>
                <w:color w:val="000000"/>
              </w:rPr>
              <w:t xml:space="preserve"> среди граждан старше 45 лет на выявление онкологических</w:t>
            </w:r>
            <w:r w:rsidR="00CC0AB0">
              <w:rPr>
                <w:color w:val="000000"/>
              </w:rPr>
              <w:t xml:space="preserve"> </w:t>
            </w:r>
            <w:r w:rsidRPr="00D2568F">
              <w:rPr>
                <w:color w:val="000000"/>
              </w:rPr>
              <w:t>заболеваний</w:t>
            </w:r>
          </w:p>
          <w:p w:rsidR="007545E1" w:rsidRPr="0013518D" w:rsidRDefault="007545E1" w:rsidP="00D2568F">
            <w:pPr>
              <w:jc w:val="both"/>
            </w:pPr>
          </w:p>
        </w:tc>
        <w:tc>
          <w:tcPr>
            <w:tcW w:w="7342" w:type="dxa"/>
            <w:gridSpan w:val="2"/>
            <w:vAlign w:val="center"/>
          </w:tcPr>
          <w:p w:rsidR="007545E1" w:rsidRPr="00D2568F" w:rsidRDefault="007545E1" w:rsidP="00D2568F">
            <w:pPr>
              <w:spacing w:line="276" w:lineRule="auto"/>
              <w:jc w:val="both"/>
              <w:rPr>
                <w:color w:val="000000"/>
              </w:rPr>
            </w:pPr>
            <w:r w:rsidRPr="00D2568F">
              <w:rPr>
                <w:color w:val="000000"/>
              </w:rPr>
              <w:t xml:space="preserve">  - ОГБУЗ «</w:t>
            </w:r>
            <w:proofErr w:type="spellStart"/>
            <w:r w:rsidRPr="00D2568F">
              <w:rPr>
                <w:color w:val="000000"/>
              </w:rPr>
              <w:t>Сафоновская</w:t>
            </w:r>
            <w:proofErr w:type="spellEnd"/>
            <w:r w:rsidRPr="00D2568F">
              <w:rPr>
                <w:color w:val="000000"/>
              </w:rPr>
              <w:t xml:space="preserve"> ЦРБ» - Хол</w:t>
            </w:r>
            <w:proofErr w:type="gramStart"/>
            <w:r w:rsidRPr="00D2568F">
              <w:rPr>
                <w:color w:val="000000"/>
              </w:rPr>
              <w:t>м-</w:t>
            </w:r>
            <w:proofErr w:type="gramEnd"/>
            <w:r w:rsidRPr="00D2568F">
              <w:rPr>
                <w:color w:val="000000"/>
              </w:rPr>
              <w:t xml:space="preserve"> </w:t>
            </w:r>
            <w:proofErr w:type="spellStart"/>
            <w:r w:rsidRPr="00D2568F">
              <w:rPr>
                <w:color w:val="000000"/>
              </w:rPr>
              <w:t>Жирковская</w:t>
            </w:r>
            <w:proofErr w:type="spellEnd"/>
            <w:r w:rsidRPr="00D2568F">
              <w:rPr>
                <w:color w:val="000000"/>
              </w:rPr>
              <w:t xml:space="preserve"> УБ</w:t>
            </w:r>
          </w:p>
        </w:tc>
        <w:tc>
          <w:tcPr>
            <w:tcW w:w="2693" w:type="dxa"/>
            <w:vAlign w:val="center"/>
          </w:tcPr>
          <w:p w:rsidR="007545E1" w:rsidRPr="0013518D" w:rsidRDefault="00CC0AB0" w:rsidP="00D2568F">
            <w:pPr>
              <w:spacing w:line="259" w:lineRule="auto"/>
              <w:ind w:left="360"/>
              <w:jc w:val="center"/>
            </w:pPr>
            <w:r>
              <w:t>2026-2030 гг.</w:t>
            </w:r>
            <w:r w:rsidR="007545E1" w:rsidRPr="0013518D">
              <w:t xml:space="preserve"> ежемесячно</w:t>
            </w:r>
          </w:p>
        </w:tc>
      </w:tr>
    </w:tbl>
    <w:p w:rsidR="00652CB8" w:rsidRDefault="00652CB8" w:rsidP="00652CB8">
      <w:pPr>
        <w:spacing w:line="259" w:lineRule="auto"/>
        <w:jc w:val="center"/>
        <w:rPr>
          <w:sz w:val="20"/>
          <w:szCs w:val="20"/>
        </w:rPr>
      </w:pPr>
    </w:p>
    <w:p w:rsidR="0013518D" w:rsidRDefault="0013518D" w:rsidP="00652CB8">
      <w:pPr>
        <w:spacing w:line="259" w:lineRule="auto"/>
        <w:jc w:val="center"/>
        <w:rPr>
          <w:sz w:val="20"/>
          <w:szCs w:val="20"/>
        </w:rPr>
      </w:pPr>
    </w:p>
    <w:p w:rsidR="00866C03" w:rsidRDefault="008D3AB9" w:rsidP="00E204D3">
      <w:pPr>
        <w:ind w:right="1700"/>
        <w:jc w:val="center"/>
        <w:rPr>
          <w:b/>
          <w:sz w:val="20"/>
          <w:szCs w:val="20"/>
        </w:rPr>
      </w:pPr>
      <w:r w:rsidRPr="008D3AB9">
        <w:rPr>
          <w:noProof/>
        </w:rPr>
        <w:pict>
          <v:shape id="_x0000_s1029" type="#_x0000_t202" style="position:absolute;left:0;text-align:left;margin-left:550.5pt;margin-top:-17.25pt;width:208.2pt;height:165pt;z-index:251658752" stroked="f">
            <v:textbox style="mso-next-textbox:#_x0000_s1029">
              <w:txbxContent>
                <w:p w:rsidR="002B6B63" w:rsidRPr="00FC4A5B" w:rsidRDefault="002B6B63" w:rsidP="00FC4A5B"/>
              </w:txbxContent>
            </v:textbox>
          </v:shape>
        </w:pict>
      </w:r>
    </w:p>
    <w:sectPr w:rsidR="00866C03" w:rsidSect="008A1380">
      <w:pgSz w:w="16839" w:h="11907" w:orient="landscape" w:code="9"/>
      <w:pgMar w:top="851" w:right="567" w:bottom="924" w:left="85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B63" w:rsidRDefault="002B6B63" w:rsidP="00880D8E">
      <w:r>
        <w:separator/>
      </w:r>
    </w:p>
  </w:endnote>
  <w:endnote w:type="continuationSeparator" w:id="0">
    <w:p w:rsidR="002B6B63" w:rsidRDefault="002B6B63" w:rsidP="00880D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B63" w:rsidRDefault="002B6B63" w:rsidP="00880D8E">
      <w:r>
        <w:separator/>
      </w:r>
    </w:p>
  </w:footnote>
  <w:footnote w:type="continuationSeparator" w:id="0">
    <w:p w:rsidR="002B6B63" w:rsidRDefault="002B6B63" w:rsidP="00880D8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9962AE58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0"/>
        <w:w w:val="100"/>
        <w:position w:val="0"/>
        <w:sz w:val="25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0"/>
        <w:w w:val="100"/>
        <w:position w:val="0"/>
        <w:sz w:val="25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0"/>
        <w:w w:val="100"/>
        <w:position w:val="0"/>
        <w:sz w:val="25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0"/>
        <w:w w:val="100"/>
        <w:position w:val="0"/>
        <w:sz w:val="25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0"/>
        <w:w w:val="100"/>
        <w:position w:val="0"/>
        <w:sz w:val="25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0"/>
        <w:w w:val="100"/>
        <w:position w:val="0"/>
        <w:sz w:val="25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0"/>
        <w:w w:val="100"/>
        <w:position w:val="0"/>
        <w:sz w:val="25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0"/>
        <w:w w:val="100"/>
        <w:position w:val="0"/>
        <w:sz w:val="25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0"/>
        <w:w w:val="100"/>
        <w:position w:val="0"/>
        <w:sz w:val="25"/>
        <w:u w:val="none"/>
      </w:rPr>
    </w:lvl>
  </w:abstractNum>
  <w:abstractNum w:abstractNumId="2">
    <w:nsid w:val="00000005"/>
    <w:multiLevelType w:val="multilevel"/>
    <w:tmpl w:val="B0C27254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</w:abstractNum>
  <w:abstractNum w:abstractNumId="3">
    <w:nsid w:val="00000007"/>
    <w:multiLevelType w:val="multilevel"/>
    <w:tmpl w:val="D15C6286"/>
    <w:lvl w:ilvl="0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2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3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4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5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6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7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8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</w:abstractNum>
  <w:abstractNum w:abstractNumId="4">
    <w:nsid w:val="00000009"/>
    <w:multiLevelType w:val="multilevel"/>
    <w:tmpl w:val="8878FD34"/>
    <w:lvl w:ilvl="0">
      <w:start w:val="6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1">
      <w:start w:val="6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2">
      <w:start w:val="6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3">
      <w:start w:val="6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4">
      <w:start w:val="6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5">
      <w:start w:val="6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6">
      <w:start w:val="6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7">
      <w:start w:val="6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8">
      <w:start w:val="6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</w:abstractNum>
  <w:abstractNum w:abstractNumId="5">
    <w:nsid w:val="0000000B"/>
    <w:multiLevelType w:val="multilevel"/>
    <w:tmpl w:val="AF607124"/>
    <w:lvl w:ilvl="0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1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2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3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4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5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6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7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8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</w:abstractNum>
  <w:abstractNum w:abstractNumId="6">
    <w:nsid w:val="0000000D"/>
    <w:multiLevelType w:val="multilevel"/>
    <w:tmpl w:val="F8D802CC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</w:abstractNum>
  <w:abstractNum w:abstractNumId="7">
    <w:nsid w:val="02220EFE"/>
    <w:multiLevelType w:val="multilevel"/>
    <w:tmpl w:val="B8FE6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7E62B8B"/>
    <w:multiLevelType w:val="hybridMultilevel"/>
    <w:tmpl w:val="6952E202"/>
    <w:lvl w:ilvl="0" w:tplc="0F6E4546">
      <w:start w:val="1"/>
      <w:numFmt w:val="bullet"/>
      <w:lvlText w:val=""/>
      <w:lvlJc w:val="right"/>
      <w:pPr>
        <w:ind w:left="1018" w:hanging="360"/>
      </w:pPr>
      <w:rPr>
        <w:rFonts w:ascii="Symbol" w:hAnsi="Symbol" w:hint="default"/>
        <w:position w:val="0"/>
      </w:rPr>
    </w:lvl>
    <w:lvl w:ilvl="1" w:tplc="04190003" w:tentative="1">
      <w:start w:val="1"/>
      <w:numFmt w:val="bullet"/>
      <w:lvlText w:val="o"/>
      <w:lvlJc w:val="left"/>
      <w:pPr>
        <w:ind w:left="173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8" w:hanging="360"/>
      </w:pPr>
      <w:rPr>
        <w:rFonts w:ascii="Wingdings" w:hAnsi="Wingdings" w:hint="default"/>
      </w:rPr>
    </w:lvl>
  </w:abstractNum>
  <w:abstractNum w:abstractNumId="9">
    <w:nsid w:val="0B614BE4"/>
    <w:multiLevelType w:val="hybridMultilevel"/>
    <w:tmpl w:val="400C6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2B72E79"/>
    <w:multiLevelType w:val="hybridMultilevel"/>
    <w:tmpl w:val="18F00746"/>
    <w:lvl w:ilvl="0" w:tplc="9C0CF6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3443FD6"/>
    <w:multiLevelType w:val="hybridMultilevel"/>
    <w:tmpl w:val="45BCC0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1C19142D"/>
    <w:multiLevelType w:val="multilevel"/>
    <w:tmpl w:val="800E2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162739B"/>
    <w:multiLevelType w:val="hybridMultilevel"/>
    <w:tmpl w:val="B12ED192"/>
    <w:lvl w:ilvl="0" w:tplc="1304FF46">
      <w:start w:val="1"/>
      <w:numFmt w:val="decimal"/>
      <w:lvlText w:val="%1."/>
      <w:lvlJc w:val="left"/>
      <w:pPr>
        <w:ind w:left="3536" w:hanging="11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1B71DFB"/>
    <w:multiLevelType w:val="multilevel"/>
    <w:tmpl w:val="CA941C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>
    <w:nsid w:val="27A817BA"/>
    <w:multiLevelType w:val="hybridMultilevel"/>
    <w:tmpl w:val="87DC9BDE"/>
    <w:lvl w:ilvl="0" w:tplc="BFFA8C80">
      <w:start w:val="1"/>
      <w:numFmt w:val="decimal"/>
      <w:lvlText w:val="%1."/>
      <w:lvlJc w:val="left"/>
      <w:pPr>
        <w:ind w:left="11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  <w:rPr>
        <w:rFonts w:cs="Times New Roman"/>
      </w:rPr>
    </w:lvl>
  </w:abstractNum>
  <w:abstractNum w:abstractNumId="16">
    <w:nsid w:val="2E732B2E"/>
    <w:multiLevelType w:val="hybridMultilevel"/>
    <w:tmpl w:val="45BCC0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31B06C39"/>
    <w:multiLevelType w:val="multilevel"/>
    <w:tmpl w:val="4440C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2676919"/>
    <w:multiLevelType w:val="multilevel"/>
    <w:tmpl w:val="4A30A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A54356"/>
    <w:multiLevelType w:val="multilevel"/>
    <w:tmpl w:val="B6160B70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0">
    <w:nsid w:val="3CA26424"/>
    <w:multiLevelType w:val="hybridMultilevel"/>
    <w:tmpl w:val="B9CC6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B63AF8"/>
    <w:multiLevelType w:val="multilevel"/>
    <w:tmpl w:val="D38E7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9D659E9"/>
    <w:multiLevelType w:val="hybridMultilevel"/>
    <w:tmpl w:val="31480EC4"/>
    <w:lvl w:ilvl="0" w:tplc="9C0CF6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0050E64"/>
    <w:multiLevelType w:val="hybridMultilevel"/>
    <w:tmpl w:val="4996710E"/>
    <w:lvl w:ilvl="0" w:tplc="D1288FC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>
    <w:nsid w:val="510169FD"/>
    <w:multiLevelType w:val="hybridMultilevel"/>
    <w:tmpl w:val="4E523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6B290B"/>
    <w:multiLevelType w:val="hybridMultilevel"/>
    <w:tmpl w:val="45BCC0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624259A7"/>
    <w:multiLevelType w:val="hybridMultilevel"/>
    <w:tmpl w:val="4DC02FB2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>
    <w:nsid w:val="640F64C6"/>
    <w:multiLevelType w:val="hybridMultilevel"/>
    <w:tmpl w:val="22125FA4"/>
    <w:lvl w:ilvl="0" w:tplc="9C0CF6CE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28">
    <w:nsid w:val="64C10A1E"/>
    <w:multiLevelType w:val="hybridMultilevel"/>
    <w:tmpl w:val="AA6EC1B8"/>
    <w:lvl w:ilvl="0" w:tplc="9C0CF6C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9">
    <w:nsid w:val="6502512D"/>
    <w:multiLevelType w:val="hybridMultilevel"/>
    <w:tmpl w:val="45BCC0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65693178"/>
    <w:multiLevelType w:val="hybridMultilevel"/>
    <w:tmpl w:val="08C8221E"/>
    <w:lvl w:ilvl="0" w:tplc="9C0CF6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68C44DA"/>
    <w:multiLevelType w:val="hybridMultilevel"/>
    <w:tmpl w:val="3DB819FE"/>
    <w:lvl w:ilvl="0" w:tplc="9C0CF6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94442D"/>
    <w:multiLevelType w:val="hybridMultilevel"/>
    <w:tmpl w:val="3FD65D2C"/>
    <w:lvl w:ilvl="0" w:tplc="1A36CF4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3">
    <w:nsid w:val="6CD16C39"/>
    <w:multiLevelType w:val="hybridMultilevel"/>
    <w:tmpl w:val="368849F2"/>
    <w:lvl w:ilvl="0" w:tplc="0F6E4546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  <w:position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F95066"/>
    <w:multiLevelType w:val="hybridMultilevel"/>
    <w:tmpl w:val="559E1F4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F1661CF"/>
    <w:multiLevelType w:val="hybridMultilevel"/>
    <w:tmpl w:val="A078B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53192E"/>
    <w:multiLevelType w:val="multilevel"/>
    <w:tmpl w:val="E676FF88"/>
    <w:lvl w:ilvl="0">
      <w:numFmt w:val="none"/>
      <w:lvlText w:val="-"/>
      <w:legacy w:legacy="1" w:legacySpace="120" w:legacyIndent="360"/>
      <w:lvlJc w:val="left"/>
      <w:pPr>
        <w:ind w:left="3054" w:hanging="360"/>
      </w:pPr>
      <w:rPr>
        <w:rFonts w:cs="Times New Roman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cs="Times New Roman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cs="Times New Roman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cs="Times New Roman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cs="Times New Roman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cs="Times New Roman" w:hint="default"/>
      </w:rPr>
    </w:lvl>
  </w:abstractNum>
  <w:abstractNum w:abstractNumId="37">
    <w:nsid w:val="79422707"/>
    <w:multiLevelType w:val="hybridMultilevel"/>
    <w:tmpl w:val="B38C9E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79533D3F"/>
    <w:multiLevelType w:val="hybridMultilevel"/>
    <w:tmpl w:val="39EC7558"/>
    <w:lvl w:ilvl="0" w:tplc="D436B94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9">
    <w:nsid w:val="7C5407F8"/>
    <w:multiLevelType w:val="multilevel"/>
    <w:tmpl w:val="D8385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38"/>
  </w:num>
  <w:num w:numId="9">
    <w:abstractNumId w:val="19"/>
  </w:num>
  <w:num w:numId="10">
    <w:abstractNumId w:val="32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27"/>
  </w:num>
  <w:num w:numId="14">
    <w:abstractNumId w:val="30"/>
  </w:num>
  <w:num w:numId="15">
    <w:abstractNumId w:val="22"/>
  </w:num>
  <w:num w:numId="16">
    <w:abstractNumId w:val="31"/>
  </w:num>
  <w:num w:numId="17">
    <w:abstractNumId w:val="28"/>
  </w:num>
  <w:num w:numId="18">
    <w:abstractNumId w:val="10"/>
  </w:num>
  <w:num w:numId="19">
    <w:abstractNumId w:val="8"/>
  </w:num>
  <w:num w:numId="20">
    <w:abstractNumId w:val="33"/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</w:num>
  <w:num w:numId="23">
    <w:abstractNumId w:val="25"/>
  </w:num>
  <w:num w:numId="24">
    <w:abstractNumId w:val="36"/>
  </w:num>
  <w:num w:numId="25">
    <w:abstractNumId w:val="29"/>
  </w:num>
  <w:num w:numId="26">
    <w:abstractNumId w:val="37"/>
  </w:num>
  <w:num w:numId="27">
    <w:abstractNumId w:val="34"/>
  </w:num>
  <w:num w:numId="28">
    <w:abstractNumId w:val="15"/>
  </w:num>
  <w:num w:numId="29">
    <w:abstractNumId w:val="35"/>
  </w:num>
  <w:num w:numId="30">
    <w:abstractNumId w:val="24"/>
  </w:num>
  <w:num w:numId="31">
    <w:abstractNumId w:val="11"/>
  </w:num>
  <w:num w:numId="32">
    <w:abstractNumId w:val="26"/>
  </w:num>
  <w:num w:numId="33">
    <w:abstractNumId w:val="20"/>
  </w:num>
  <w:num w:numId="34">
    <w:abstractNumId w:val="14"/>
  </w:num>
  <w:num w:numId="35">
    <w:abstractNumId w:val="18"/>
  </w:num>
  <w:num w:numId="36">
    <w:abstractNumId w:val="21"/>
  </w:num>
  <w:num w:numId="37">
    <w:abstractNumId w:val="39"/>
  </w:num>
  <w:num w:numId="38">
    <w:abstractNumId w:val="17"/>
  </w:num>
  <w:num w:numId="39">
    <w:abstractNumId w:val="12"/>
  </w:num>
  <w:num w:numId="40">
    <w:abstractNumId w:val="7"/>
  </w:num>
  <w:num w:numId="41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defaultTabStop w:val="708"/>
  <w:doNotHyphenateCaps/>
  <w:drawingGridHorizontalSpacing w:val="14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940243"/>
    <w:rsid w:val="00001D3C"/>
    <w:rsid w:val="00003D91"/>
    <w:rsid w:val="00003E0D"/>
    <w:rsid w:val="000156D0"/>
    <w:rsid w:val="00015B22"/>
    <w:rsid w:val="00016CEF"/>
    <w:rsid w:val="00020AA3"/>
    <w:rsid w:val="000313E1"/>
    <w:rsid w:val="00031946"/>
    <w:rsid w:val="00031BC9"/>
    <w:rsid w:val="00046803"/>
    <w:rsid w:val="00064109"/>
    <w:rsid w:val="000658C4"/>
    <w:rsid w:val="00066329"/>
    <w:rsid w:val="00081B0C"/>
    <w:rsid w:val="00084DFE"/>
    <w:rsid w:val="00093CFC"/>
    <w:rsid w:val="0009408D"/>
    <w:rsid w:val="000A4809"/>
    <w:rsid w:val="000A544A"/>
    <w:rsid w:val="000A5488"/>
    <w:rsid w:val="000A7D4D"/>
    <w:rsid w:val="000B5070"/>
    <w:rsid w:val="000B6FE4"/>
    <w:rsid w:val="000D7307"/>
    <w:rsid w:val="000D797B"/>
    <w:rsid w:val="000E5A6A"/>
    <w:rsid w:val="000E6A4D"/>
    <w:rsid w:val="00106D0A"/>
    <w:rsid w:val="0011007A"/>
    <w:rsid w:val="0011198F"/>
    <w:rsid w:val="0011357B"/>
    <w:rsid w:val="0012212A"/>
    <w:rsid w:val="00123CBE"/>
    <w:rsid w:val="00125CF3"/>
    <w:rsid w:val="00131EAD"/>
    <w:rsid w:val="0013518D"/>
    <w:rsid w:val="00144967"/>
    <w:rsid w:val="001453F4"/>
    <w:rsid w:val="0014634D"/>
    <w:rsid w:val="001529CE"/>
    <w:rsid w:val="0015308B"/>
    <w:rsid w:val="00154BCD"/>
    <w:rsid w:val="00166D21"/>
    <w:rsid w:val="00182EE9"/>
    <w:rsid w:val="0018540F"/>
    <w:rsid w:val="00187D83"/>
    <w:rsid w:val="001A2350"/>
    <w:rsid w:val="001A54D8"/>
    <w:rsid w:val="001A64AB"/>
    <w:rsid w:val="001A70F6"/>
    <w:rsid w:val="001B0B27"/>
    <w:rsid w:val="001B13DD"/>
    <w:rsid w:val="001B3674"/>
    <w:rsid w:val="001C2D3E"/>
    <w:rsid w:val="001C2E0C"/>
    <w:rsid w:val="001D5E54"/>
    <w:rsid w:val="001E1C88"/>
    <w:rsid w:val="001E60EF"/>
    <w:rsid w:val="001E6C78"/>
    <w:rsid w:val="001F0788"/>
    <w:rsid w:val="001F6EFA"/>
    <w:rsid w:val="002029E1"/>
    <w:rsid w:val="0020363F"/>
    <w:rsid w:val="00207E40"/>
    <w:rsid w:val="00210BDD"/>
    <w:rsid w:val="00225483"/>
    <w:rsid w:val="00227821"/>
    <w:rsid w:val="00231BD4"/>
    <w:rsid w:val="002350A9"/>
    <w:rsid w:val="00236EC3"/>
    <w:rsid w:val="00240624"/>
    <w:rsid w:val="00240A83"/>
    <w:rsid w:val="00241E61"/>
    <w:rsid w:val="002421EF"/>
    <w:rsid w:val="00243CE8"/>
    <w:rsid w:val="0025457C"/>
    <w:rsid w:val="002603DF"/>
    <w:rsid w:val="00261EA7"/>
    <w:rsid w:val="002857EC"/>
    <w:rsid w:val="00291655"/>
    <w:rsid w:val="002929D9"/>
    <w:rsid w:val="00296BA7"/>
    <w:rsid w:val="0029763F"/>
    <w:rsid w:val="002A2AC9"/>
    <w:rsid w:val="002A429E"/>
    <w:rsid w:val="002A7A61"/>
    <w:rsid w:val="002B628A"/>
    <w:rsid w:val="002B6B63"/>
    <w:rsid w:val="002D13B0"/>
    <w:rsid w:val="002D1C1E"/>
    <w:rsid w:val="002E0A74"/>
    <w:rsid w:val="002E27AC"/>
    <w:rsid w:val="002E6494"/>
    <w:rsid w:val="002E66AF"/>
    <w:rsid w:val="002E69B2"/>
    <w:rsid w:val="002E7E4E"/>
    <w:rsid w:val="002F1A52"/>
    <w:rsid w:val="002F6423"/>
    <w:rsid w:val="00301D7F"/>
    <w:rsid w:val="0030567A"/>
    <w:rsid w:val="00311933"/>
    <w:rsid w:val="003164FC"/>
    <w:rsid w:val="00320723"/>
    <w:rsid w:val="00321B91"/>
    <w:rsid w:val="00321D48"/>
    <w:rsid w:val="003228E0"/>
    <w:rsid w:val="003260FC"/>
    <w:rsid w:val="003275E5"/>
    <w:rsid w:val="00336430"/>
    <w:rsid w:val="00342D49"/>
    <w:rsid w:val="003478AB"/>
    <w:rsid w:val="003544B0"/>
    <w:rsid w:val="003579E8"/>
    <w:rsid w:val="00365935"/>
    <w:rsid w:val="00370C04"/>
    <w:rsid w:val="0037598C"/>
    <w:rsid w:val="00377818"/>
    <w:rsid w:val="0038336F"/>
    <w:rsid w:val="00392DD6"/>
    <w:rsid w:val="00394B0C"/>
    <w:rsid w:val="003A0C86"/>
    <w:rsid w:val="003A352A"/>
    <w:rsid w:val="003B04C9"/>
    <w:rsid w:val="003B0836"/>
    <w:rsid w:val="003B1365"/>
    <w:rsid w:val="003B44AD"/>
    <w:rsid w:val="003B5EDB"/>
    <w:rsid w:val="003D3439"/>
    <w:rsid w:val="003E2D07"/>
    <w:rsid w:val="003F0338"/>
    <w:rsid w:val="0040468A"/>
    <w:rsid w:val="004122D8"/>
    <w:rsid w:val="00412D5E"/>
    <w:rsid w:val="00413903"/>
    <w:rsid w:val="00433506"/>
    <w:rsid w:val="00437669"/>
    <w:rsid w:val="004404F4"/>
    <w:rsid w:val="00440F49"/>
    <w:rsid w:val="00445FF3"/>
    <w:rsid w:val="00450525"/>
    <w:rsid w:val="00452240"/>
    <w:rsid w:val="004532BF"/>
    <w:rsid w:val="0046147A"/>
    <w:rsid w:val="00465335"/>
    <w:rsid w:val="00474539"/>
    <w:rsid w:val="0048042D"/>
    <w:rsid w:val="0048616F"/>
    <w:rsid w:val="00495B50"/>
    <w:rsid w:val="004A09D9"/>
    <w:rsid w:val="004A57D9"/>
    <w:rsid w:val="004A64D3"/>
    <w:rsid w:val="004A7158"/>
    <w:rsid w:val="004C059E"/>
    <w:rsid w:val="004C1BC2"/>
    <w:rsid w:val="004C21B1"/>
    <w:rsid w:val="004C25ED"/>
    <w:rsid w:val="004C346A"/>
    <w:rsid w:val="004C5538"/>
    <w:rsid w:val="004C5E46"/>
    <w:rsid w:val="004C711D"/>
    <w:rsid w:val="004D2C41"/>
    <w:rsid w:val="004D3478"/>
    <w:rsid w:val="004D39A6"/>
    <w:rsid w:val="004E17A1"/>
    <w:rsid w:val="004E2229"/>
    <w:rsid w:val="004E6E8C"/>
    <w:rsid w:val="004E763C"/>
    <w:rsid w:val="00502E4E"/>
    <w:rsid w:val="00511934"/>
    <w:rsid w:val="00511B29"/>
    <w:rsid w:val="005125C8"/>
    <w:rsid w:val="0053263C"/>
    <w:rsid w:val="005365D3"/>
    <w:rsid w:val="005408C0"/>
    <w:rsid w:val="00543419"/>
    <w:rsid w:val="00544D74"/>
    <w:rsid w:val="0054645A"/>
    <w:rsid w:val="00546940"/>
    <w:rsid w:val="00551079"/>
    <w:rsid w:val="00552F08"/>
    <w:rsid w:val="00556E67"/>
    <w:rsid w:val="00574483"/>
    <w:rsid w:val="00576633"/>
    <w:rsid w:val="00580B96"/>
    <w:rsid w:val="00586D32"/>
    <w:rsid w:val="005966B0"/>
    <w:rsid w:val="005A5E1E"/>
    <w:rsid w:val="005B3538"/>
    <w:rsid w:val="005B67B0"/>
    <w:rsid w:val="005C2FF4"/>
    <w:rsid w:val="005C3845"/>
    <w:rsid w:val="005C796C"/>
    <w:rsid w:val="005E18CE"/>
    <w:rsid w:val="005E1C9F"/>
    <w:rsid w:val="005E43F5"/>
    <w:rsid w:val="005F1F90"/>
    <w:rsid w:val="005F2B6C"/>
    <w:rsid w:val="005F54AE"/>
    <w:rsid w:val="005F63BC"/>
    <w:rsid w:val="005F77F2"/>
    <w:rsid w:val="00600B10"/>
    <w:rsid w:val="00602177"/>
    <w:rsid w:val="00603753"/>
    <w:rsid w:val="006053AC"/>
    <w:rsid w:val="00605AF5"/>
    <w:rsid w:val="00605E0F"/>
    <w:rsid w:val="00612373"/>
    <w:rsid w:val="00626025"/>
    <w:rsid w:val="006332E2"/>
    <w:rsid w:val="00633C72"/>
    <w:rsid w:val="0063420A"/>
    <w:rsid w:val="00635B12"/>
    <w:rsid w:val="006372B5"/>
    <w:rsid w:val="00640E4F"/>
    <w:rsid w:val="00644AAD"/>
    <w:rsid w:val="00652CB8"/>
    <w:rsid w:val="00660567"/>
    <w:rsid w:val="00671ED5"/>
    <w:rsid w:val="00673D8E"/>
    <w:rsid w:val="00674D53"/>
    <w:rsid w:val="00681268"/>
    <w:rsid w:val="00684470"/>
    <w:rsid w:val="006907DD"/>
    <w:rsid w:val="00695472"/>
    <w:rsid w:val="00697E21"/>
    <w:rsid w:val="006A04B8"/>
    <w:rsid w:val="006A33DB"/>
    <w:rsid w:val="006B0098"/>
    <w:rsid w:val="006B1036"/>
    <w:rsid w:val="006B133F"/>
    <w:rsid w:val="006B1399"/>
    <w:rsid w:val="006B647D"/>
    <w:rsid w:val="006C053B"/>
    <w:rsid w:val="006C5145"/>
    <w:rsid w:val="006D1A81"/>
    <w:rsid w:val="006D522D"/>
    <w:rsid w:val="006D773A"/>
    <w:rsid w:val="006E3E8B"/>
    <w:rsid w:val="006E49E0"/>
    <w:rsid w:val="006E53FE"/>
    <w:rsid w:val="006F149F"/>
    <w:rsid w:val="006F7B83"/>
    <w:rsid w:val="006F7FD8"/>
    <w:rsid w:val="0070564C"/>
    <w:rsid w:val="00706343"/>
    <w:rsid w:val="007108CF"/>
    <w:rsid w:val="007210E8"/>
    <w:rsid w:val="00721668"/>
    <w:rsid w:val="00724081"/>
    <w:rsid w:val="0072727F"/>
    <w:rsid w:val="00736757"/>
    <w:rsid w:val="00740A07"/>
    <w:rsid w:val="007455CB"/>
    <w:rsid w:val="00750E9D"/>
    <w:rsid w:val="007516D4"/>
    <w:rsid w:val="00754271"/>
    <w:rsid w:val="007545E1"/>
    <w:rsid w:val="00757797"/>
    <w:rsid w:val="00763432"/>
    <w:rsid w:val="00766EF7"/>
    <w:rsid w:val="00774371"/>
    <w:rsid w:val="007778DD"/>
    <w:rsid w:val="0078248B"/>
    <w:rsid w:val="00785200"/>
    <w:rsid w:val="0078651F"/>
    <w:rsid w:val="007A0E20"/>
    <w:rsid w:val="007A3C46"/>
    <w:rsid w:val="007A40C6"/>
    <w:rsid w:val="007A7EA5"/>
    <w:rsid w:val="007B006F"/>
    <w:rsid w:val="007B273F"/>
    <w:rsid w:val="007B4E6E"/>
    <w:rsid w:val="007C252C"/>
    <w:rsid w:val="007C32BA"/>
    <w:rsid w:val="007D5810"/>
    <w:rsid w:val="007E123C"/>
    <w:rsid w:val="007E2171"/>
    <w:rsid w:val="007E42DC"/>
    <w:rsid w:val="007E6598"/>
    <w:rsid w:val="007F3F80"/>
    <w:rsid w:val="007F6CEB"/>
    <w:rsid w:val="008032A8"/>
    <w:rsid w:val="00803509"/>
    <w:rsid w:val="008112D3"/>
    <w:rsid w:val="00814289"/>
    <w:rsid w:val="00824A45"/>
    <w:rsid w:val="008407DD"/>
    <w:rsid w:val="00846907"/>
    <w:rsid w:val="00857CFF"/>
    <w:rsid w:val="00866C03"/>
    <w:rsid w:val="00880D8E"/>
    <w:rsid w:val="008816E6"/>
    <w:rsid w:val="0088314E"/>
    <w:rsid w:val="00883392"/>
    <w:rsid w:val="00886055"/>
    <w:rsid w:val="00892F15"/>
    <w:rsid w:val="00893419"/>
    <w:rsid w:val="0089498E"/>
    <w:rsid w:val="008955E2"/>
    <w:rsid w:val="008978F7"/>
    <w:rsid w:val="008A0C7F"/>
    <w:rsid w:val="008A1380"/>
    <w:rsid w:val="008A27E9"/>
    <w:rsid w:val="008A2B9A"/>
    <w:rsid w:val="008A407F"/>
    <w:rsid w:val="008A44F6"/>
    <w:rsid w:val="008A5111"/>
    <w:rsid w:val="008B2864"/>
    <w:rsid w:val="008C2839"/>
    <w:rsid w:val="008C465C"/>
    <w:rsid w:val="008C5FFB"/>
    <w:rsid w:val="008C6DE7"/>
    <w:rsid w:val="008D27B2"/>
    <w:rsid w:val="008D3AB9"/>
    <w:rsid w:val="008E395C"/>
    <w:rsid w:val="008F1E8B"/>
    <w:rsid w:val="009027AF"/>
    <w:rsid w:val="0090399F"/>
    <w:rsid w:val="0090709F"/>
    <w:rsid w:val="0091520F"/>
    <w:rsid w:val="009166C3"/>
    <w:rsid w:val="00920B23"/>
    <w:rsid w:val="009265B4"/>
    <w:rsid w:val="00940243"/>
    <w:rsid w:val="00940DF8"/>
    <w:rsid w:val="00943201"/>
    <w:rsid w:val="00943AE4"/>
    <w:rsid w:val="00947D9E"/>
    <w:rsid w:val="0095492C"/>
    <w:rsid w:val="00957479"/>
    <w:rsid w:val="00966BA6"/>
    <w:rsid w:val="00971C0D"/>
    <w:rsid w:val="00971F74"/>
    <w:rsid w:val="0097776E"/>
    <w:rsid w:val="00980DDA"/>
    <w:rsid w:val="00983528"/>
    <w:rsid w:val="00984EB9"/>
    <w:rsid w:val="009936FA"/>
    <w:rsid w:val="00994979"/>
    <w:rsid w:val="00995B1A"/>
    <w:rsid w:val="0099662D"/>
    <w:rsid w:val="009A24B5"/>
    <w:rsid w:val="009A2944"/>
    <w:rsid w:val="009C0EDE"/>
    <w:rsid w:val="009C2760"/>
    <w:rsid w:val="009C2FD0"/>
    <w:rsid w:val="009C32B5"/>
    <w:rsid w:val="009D1B4A"/>
    <w:rsid w:val="009D33CA"/>
    <w:rsid w:val="009E07C1"/>
    <w:rsid w:val="009E6F38"/>
    <w:rsid w:val="009E785A"/>
    <w:rsid w:val="009F6BCB"/>
    <w:rsid w:val="00A028FE"/>
    <w:rsid w:val="00A060DB"/>
    <w:rsid w:val="00A11889"/>
    <w:rsid w:val="00A15BB1"/>
    <w:rsid w:val="00A16EE1"/>
    <w:rsid w:val="00A34710"/>
    <w:rsid w:val="00A34C59"/>
    <w:rsid w:val="00A34E02"/>
    <w:rsid w:val="00A357C8"/>
    <w:rsid w:val="00A431E7"/>
    <w:rsid w:val="00A454A9"/>
    <w:rsid w:val="00A55A2B"/>
    <w:rsid w:val="00A6546A"/>
    <w:rsid w:val="00A70E72"/>
    <w:rsid w:val="00A76C83"/>
    <w:rsid w:val="00A87FE2"/>
    <w:rsid w:val="00A94227"/>
    <w:rsid w:val="00A94D77"/>
    <w:rsid w:val="00A96F31"/>
    <w:rsid w:val="00A97ECD"/>
    <w:rsid w:val="00AA050E"/>
    <w:rsid w:val="00AC712D"/>
    <w:rsid w:val="00AE083F"/>
    <w:rsid w:val="00AE1F1C"/>
    <w:rsid w:val="00AE39D9"/>
    <w:rsid w:val="00AF2055"/>
    <w:rsid w:val="00AF55D9"/>
    <w:rsid w:val="00B02361"/>
    <w:rsid w:val="00B04532"/>
    <w:rsid w:val="00B12042"/>
    <w:rsid w:val="00B14FB6"/>
    <w:rsid w:val="00B1796D"/>
    <w:rsid w:val="00B25619"/>
    <w:rsid w:val="00B347B4"/>
    <w:rsid w:val="00B40081"/>
    <w:rsid w:val="00B479AF"/>
    <w:rsid w:val="00B5150E"/>
    <w:rsid w:val="00B55A52"/>
    <w:rsid w:val="00B56E70"/>
    <w:rsid w:val="00B57F62"/>
    <w:rsid w:val="00B6089B"/>
    <w:rsid w:val="00B61B95"/>
    <w:rsid w:val="00B62D8E"/>
    <w:rsid w:val="00B7263A"/>
    <w:rsid w:val="00B74BE4"/>
    <w:rsid w:val="00B74D92"/>
    <w:rsid w:val="00B91968"/>
    <w:rsid w:val="00B955A2"/>
    <w:rsid w:val="00BA18B1"/>
    <w:rsid w:val="00BA5218"/>
    <w:rsid w:val="00BB216E"/>
    <w:rsid w:val="00BC0238"/>
    <w:rsid w:val="00BD00F8"/>
    <w:rsid w:val="00BD50E6"/>
    <w:rsid w:val="00BD531A"/>
    <w:rsid w:val="00BE33DF"/>
    <w:rsid w:val="00BE3735"/>
    <w:rsid w:val="00C0308E"/>
    <w:rsid w:val="00C044DE"/>
    <w:rsid w:val="00C149D5"/>
    <w:rsid w:val="00C25F20"/>
    <w:rsid w:val="00C26020"/>
    <w:rsid w:val="00C26B36"/>
    <w:rsid w:val="00C3186B"/>
    <w:rsid w:val="00C3500B"/>
    <w:rsid w:val="00C35462"/>
    <w:rsid w:val="00C37D06"/>
    <w:rsid w:val="00C41CC5"/>
    <w:rsid w:val="00C43253"/>
    <w:rsid w:val="00C450D7"/>
    <w:rsid w:val="00C51AFB"/>
    <w:rsid w:val="00C5261B"/>
    <w:rsid w:val="00C6522A"/>
    <w:rsid w:val="00C7305D"/>
    <w:rsid w:val="00C80EF0"/>
    <w:rsid w:val="00C829BE"/>
    <w:rsid w:val="00C829D7"/>
    <w:rsid w:val="00C82CB1"/>
    <w:rsid w:val="00C82DAA"/>
    <w:rsid w:val="00C83697"/>
    <w:rsid w:val="00C9184E"/>
    <w:rsid w:val="00CA0486"/>
    <w:rsid w:val="00CA310E"/>
    <w:rsid w:val="00CA7E6F"/>
    <w:rsid w:val="00CB0F0E"/>
    <w:rsid w:val="00CB2F14"/>
    <w:rsid w:val="00CB7A6A"/>
    <w:rsid w:val="00CC0AB0"/>
    <w:rsid w:val="00CC332D"/>
    <w:rsid w:val="00CC5BEA"/>
    <w:rsid w:val="00CC66FB"/>
    <w:rsid w:val="00CE2A75"/>
    <w:rsid w:val="00CF527F"/>
    <w:rsid w:val="00D02162"/>
    <w:rsid w:val="00D11EE9"/>
    <w:rsid w:val="00D13606"/>
    <w:rsid w:val="00D21B30"/>
    <w:rsid w:val="00D24226"/>
    <w:rsid w:val="00D2568F"/>
    <w:rsid w:val="00D35F96"/>
    <w:rsid w:val="00D37D99"/>
    <w:rsid w:val="00D55231"/>
    <w:rsid w:val="00D630D6"/>
    <w:rsid w:val="00D63D40"/>
    <w:rsid w:val="00D64161"/>
    <w:rsid w:val="00D65583"/>
    <w:rsid w:val="00D671BB"/>
    <w:rsid w:val="00D706BC"/>
    <w:rsid w:val="00D80B74"/>
    <w:rsid w:val="00D81240"/>
    <w:rsid w:val="00D818DE"/>
    <w:rsid w:val="00D96E26"/>
    <w:rsid w:val="00DA34E0"/>
    <w:rsid w:val="00DA476A"/>
    <w:rsid w:val="00DA5B40"/>
    <w:rsid w:val="00DB2B0B"/>
    <w:rsid w:val="00DB79FA"/>
    <w:rsid w:val="00DC00C0"/>
    <w:rsid w:val="00DC48C9"/>
    <w:rsid w:val="00DD4B22"/>
    <w:rsid w:val="00DD6C9B"/>
    <w:rsid w:val="00DD79CA"/>
    <w:rsid w:val="00DE27FB"/>
    <w:rsid w:val="00DE34BD"/>
    <w:rsid w:val="00DE4B55"/>
    <w:rsid w:val="00DF23E6"/>
    <w:rsid w:val="00E04400"/>
    <w:rsid w:val="00E05E8B"/>
    <w:rsid w:val="00E0775D"/>
    <w:rsid w:val="00E12AB4"/>
    <w:rsid w:val="00E135DB"/>
    <w:rsid w:val="00E17A41"/>
    <w:rsid w:val="00E204D3"/>
    <w:rsid w:val="00E30057"/>
    <w:rsid w:val="00E35552"/>
    <w:rsid w:val="00E45945"/>
    <w:rsid w:val="00E50298"/>
    <w:rsid w:val="00E63E94"/>
    <w:rsid w:val="00E667DC"/>
    <w:rsid w:val="00E67047"/>
    <w:rsid w:val="00E67C93"/>
    <w:rsid w:val="00E8089A"/>
    <w:rsid w:val="00E81D6D"/>
    <w:rsid w:val="00E93773"/>
    <w:rsid w:val="00E950D5"/>
    <w:rsid w:val="00E973C5"/>
    <w:rsid w:val="00EA43C6"/>
    <w:rsid w:val="00EA649D"/>
    <w:rsid w:val="00EA68C1"/>
    <w:rsid w:val="00EB076B"/>
    <w:rsid w:val="00EB45C3"/>
    <w:rsid w:val="00EC7C15"/>
    <w:rsid w:val="00ED0E4C"/>
    <w:rsid w:val="00ED11C9"/>
    <w:rsid w:val="00ED3154"/>
    <w:rsid w:val="00EE6D10"/>
    <w:rsid w:val="00EF7BDF"/>
    <w:rsid w:val="00F02C58"/>
    <w:rsid w:val="00F04C3D"/>
    <w:rsid w:val="00F15A67"/>
    <w:rsid w:val="00F17A06"/>
    <w:rsid w:val="00F32207"/>
    <w:rsid w:val="00F45F30"/>
    <w:rsid w:val="00F5042C"/>
    <w:rsid w:val="00F552CE"/>
    <w:rsid w:val="00F62683"/>
    <w:rsid w:val="00F63BA6"/>
    <w:rsid w:val="00F710F7"/>
    <w:rsid w:val="00F774C3"/>
    <w:rsid w:val="00F82043"/>
    <w:rsid w:val="00F84B52"/>
    <w:rsid w:val="00F86123"/>
    <w:rsid w:val="00F92861"/>
    <w:rsid w:val="00FA689C"/>
    <w:rsid w:val="00FA6926"/>
    <w:rsid w:val="00FB3C48"/>
    <w:rsid w:val="00FB6D56"/>
    <w:rsid w:val="00FB7269"/>
    <w:rsid w:val="00FC0E4D"/>
    <w:rsid w:val="00FC29CE"/>
    <w:rsid w:val="00FC4250"/>
    <w:rsid w:val="00FC4A5B"/>
    <w:rsid w:val="00FC6774"/>
    <w:rsid w:val="00FD7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uiPriority="0"/>
    <w:lsdException w:name="Subtitle" w:locked="1" w:semiHidden="0" w:unhideWhenUsed="0" w:qFormat="1"/>
    <w:lsdException w:name="Body Text Indent 2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18D"/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rsid w:val="001453F4"/>
    <w:pPr>
      <w:keepNext/>
      <w:keepLines/>
      <w:spacing w:before="480"/>
      <w:outlineLvl w:val="0"/>
    </w:pPr>
    <w:rPr>
      <w:rFonts w:ascii="Cambria" w:hAnsi="Cambria"/>
      <w:b/>
      <w:bCs/>
      <w:color w:val="365F9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453F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BodyTextChar">
    <w:name w:val="Body Text Char"/>
    <w:uiPriority w:val="99"/>
    <w:locked/>
    <w:rsid w:val="00880D8E"/>
    <w:rPr>
      <w:rFonts w:ascii="Times New Roman" w:hAnsi="Times New Roman"/>
      <w:spacing w:val="10"/>
      <w:sz w:val="25"/>
      <w:shd w:val="clear" w:color="auto" w:fill="FFFFFF"/>
    </w:rPr>
  </w:style>
  <w:style w:type="character" w:customStyle="1" w:styleId="2">
    <w:name w:val="Основной текст (2)_"/>
    <w:basedOn w:val="a0"/>
    <w:link w:val="20"/>
    <w:uiPriority w:val="99"/>
    <w:locked/>
    <w:rsid w:val="00880D8E"/>
    <w:rPr>
      <w:rFonts w:ascii="Times New Roman" w:hAnsi="Times New Roman" w:cs="Times New Roman"/>
      <w:spacing w:val="10"/>
      <w:sz w:val="17"/>
      <w:szCs w:val="17"/>
      <w:shd w:val="clear" w:color="auto" w:fill="FFFFFF"/>
    </w:rPr>
  </w:style>
  <w:style w:type="character" w:customStyle="1" w:styleId="212">
    <w:name w:val="Основной текст (2) + 12"/>
    <w:aliases w:val="5 pt"/>
    <w:basedOn w:val="2"/>
    <w:uiPriority w:val="99"/>
    <w:rsid w:val="00880D8E"/>
    <w:rPr>
      <w:rFonts w:ascii="Times New Roman" w:hAnsi="Times New Roman" w:cs="Times New Roman"/>
      <w:spacing w:val="10"/>
      <w:sz w:val="25"/>
      <w:szCs w:val="25"/>
      <w:shd w:val="clear" w:color="auto" w:fill="FFFFFF"/>
    </w:rPr>
  </w:style>
  <w:style w:type="character" w:customStyle="1" w:styleId="11">
    <w:name w:val="Заголовок №1_"/>
    <w:basedOn w:val="a0"/>
    <w:link w:val="12"/>
    <w:uiPriority w:val="99"/>
    <w:locked/>
    <w:rsid w:val="00880D8E"/>
    <w:rPr>
      <w:rFonts w:ascii="Times New Roman" w:hAnsi="Times New Roman" w:cs="Times New Roman"/>
      <w:b/>
      <w:bCs/>
      <w:spacing w:val="20"/>
      <w:shd w:val="clear" w:color="auto" w:fill="FFFFFF"/>
    </w:rPr>
  </w:style>
  <w:style w:type="character" w:customStyle="1" w:styleId="a3">
    <w:name w:val="Оглавление_"/>
    <w:basedOn w:val="a0"/>
    <w:link w:val="a4"/>
    <w:uiPriority w:val="99"/>
    <w:locked/>
    <w:rsid w:val="00880D8E"/>
    <w:rPr>
      <w:rFonts w:ascii="Times New Roman" w:hAnsi="Times New Roman" w:cs="Times New Roman"/>
      <w:spacing w:val="10"/>
      <w:sz w:val="25"/>
      <w:szCs w:val="25"/>
      <w:shd w:val="clear" w:color="auto" w:fill="FFFFFF"/>
    </w:rPr>
  </w:style>
  <w:style w:type="character" w:customStyle="1" w:styleId="16pt">
    <w:name w:val="Основной текст + 16 pt"/>
    <w:aliases w:val="Масштаб 75%"/>
    <w:basedOn w:val="BodyTextChar"/>
    <w:uiPriority w:val="99"/>
    <w:rsid w:val="00880D8E"/>
    <w:rPr>
      <w:rFonts w:ascii="Times New Roman" w:hAnsi="Times New Roman" w:cs="Times New Roman"/>
      <w:spacing w:val="10"/>
      <w:w w:val="75"/>
      <w:sz w:val="32"/>
      <w:szCs w:val="32"/>
      <w:shd w:val="clear" w:color="auto" w:fill="FFFFFF"/>
    </w:rPr>
  </w:style>
  <w:style w:type="character" w:customStyle="1" w:styleId="3">
    <w:name w:val="Основной текст (3)_"/>
    <w:basedOn w:val="a0"/>
    <w:link w:val="30"/>
    <w:uiPriority w:val="99"/>
    <w:locked/>
    <w:rsid w:val="00880D8E"/>
    <w:rPr>
      <w:rFonts w:ascii="Times New Roman" w:hAnsi="Times New Roman" w:cs="Times New Roman"/>
      <w:sz w:val="8"/>
      <w:szCs w:val="8"/>
      <w:shd w:val="clear" w:color="auto" w:fill="FFFFFF"/>
    </w:rPr>
  </w:style>
  <w:style w:type="character" w:customStyle="1" w:styleId="a5">
    <w:name w:val="Основной текст + Курсив"/>
    <w:aliases w:val="Интервал 0 pt"/>
    <w:basedOn w:val="BodyTextChar"/>
    <w:uiPriority w:val="99"/>
    <w:rsid w:val="00880D8E"/>
    <w:rPr>
      <w:rFonts w:ascii="Times New Roman" w:hAnsi="Times New Roman" w:cs="Times New Roman"/>
      <w:i/>
      <w:iCs/>
      <w:spacing w:val="0"/>
      <w:sz w:val="25"/>
      <w:szCs w:val="25"/>
      <w:shd w:val="clear" w:color="auto" w:fill="FFFFFF"/>
    </w:rPr>
  </w:style>
  <w:style w:type="character" w:customStyle="1" w:styleId="4">
    <w:name w:val="Основной текст (4)_"/>
    <w:basedOn w:val="a0"/>
    <w:link w:val="40"/>
    <w:uiPriority w:val="99"/>
    <w:locked/>
    <w:rsid w:val="00880D8E"/>
    <w:rPr>
      <w:rFonts w:ascii="Times New Roman" w:hAnsi="Times New Roman" w:cs="Times New Roman"/>
      <w:i/>
      <w:iCs/>
      <w:sz w:val="25"/>
      <w:szCs w:val="25"/>
      <w:shd w:val="clear" w:color="auto" w:fill="FFFFFF"/>
    </w:rPr>
  </w:style>
  <w:style w:type="paragraph" w:styleId="a6">
    <w:name w:val="Body Text"/>
    <w:basedOn w:val="a"/>
    <w:link w:val="a7"/>
    <w:uiPriority w:val="99"/>
    <w:rsid w:val="00880D8E"/>
    <w:pPr>
      <w:shd w:val="clear" w:color="auto" w:fill="FFFFFF"/>
      <w:spacing w:line="240" w:lineRule="atLeast"/>
    </w:pPr>
    <w:rPr>
      <w:spacing w:val="10"/>
      <w:sz w:val="25"/>
      <w:szCs w:val="25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0D797B"/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">
    <w:name w:val="Основной текст (2)"/>
    <w:basedOn w:val="a"/>
    <w:link w:val="2"/>
    <w:uiPriority w:val="99"/>
    <w:rsid w:val="00880D8E"/>
    <w:pPr>
      <w:shd w:val="clear" w:color="auto" w:fill="FFFFFF"/>
      <w:spacing w:before="360" w:after="660" w:line="302" w:lineRule="exact"/>
    </w:pPr>
    <w:rPr>
      <w:spacing w:val="10"/>
      <w:sz w:val="17"/>
      <w:szCs w:val="17"/>
    </w:rPr>
  </w:style>
  <w:style w:type="paragraph" w:customStyle="1" w:styleId="12">
    <w:name w:val="Заголовок №1"/>
    <w:basedOn w:val="a"/>
    <w:link w:val="11"/>
    <w:uiPriority w:val="99"/>
    <w:rsid w:val="00880D8E"/>
    <w:pPr>
      <w:shd w:val="clear" w:color="auto" w:fill="FFFFFF"/>
      <w:spacing w:before="660" w:after="240" w:line="317" w:lineRule="exact"/>
      <w:jc w:val="center"/>
      <w:outlineLvl w:val="0"/>
    </w:pPr>
    <w:rPr>
      <w:b/>
      <w:bCs/>
      <w:spacing w:val="20"/>
      <w:sz w:val="22"/>
      <w:szCs w:val="22"/>
    </w:rPr>
  </w:style>
  <w:style w:type="paragraph" w:customStyle="1" w:styleId="a4">
    <w:name w:val="Оглавление"/>
    <w:basedOn w:val="a"/>
    <w:link w:val="a3"/>
    <w:uiPriority w:val="99"/>
    <w:rsid w:val="00880D8E"/>
    <w:pPr>
      <w:shd w:val="clear" w:color="auto" w:fill="FFFFFF"/>
      <w:spacing w:line="322" w:lineRule="exact"/>
      <w:ind w:firstLine="700"/>
      <w:jc w:val="both"/>
    </w:pPr>
    <w:rPr>
      <w:spacing w:val="10"/>
      <w:sz w:val="25"/>
      <w:szCs w:val="25"/>
    </w:rPr>
  </w:style>
  <w:style w:type="paragraph" w:customStyle="1" w:styleId="30">
    <w:name w:val="Основной текст (3)"/>
    <w:basedOn w:val="a"/>
    <w:link w:val="3"/>
    <w:uiPriority w:val="99"/>
    <w:rsid w:val="00880D8E"/>
    <w:pPr>
      <w:shd w:val="clear" w:color="auto" w:fill="FFFFFF"/>
      <w:spacing w:line="240" w:lineRule="atLeast"/>
    </w:pPr>
    <w:rPr>
      <w:sz w:val="8"/>
      <w:szCs w:val="8"/>
    </w:rPr>
  </w:style>
  <w:style w:type="paragraph" w:customStyle="1" w:styleId="40">
    <w:name w:val="Основной текст (4)"/>
    <w:basedOn w:val="a"/>
    <w:link w:val="4"/>
    <w:uiPriority w:val="99"/>
    <w:rsid w:val="00880D8E"/>
    <w:pPr>
      <w:shd w:val="clear" w:color="auto" w:fill="FFFFFF"/>
      <w:spacing w:line="326" w:lineRule="exact"/>
      <w:ind w:firstLine="680"/>
      <w:jc w:val="both"/>
    </w:pPr>
    <w:rPr>
      <w:i/>
      <w:iCs/>
      <w:sz w:val="25"/>
      <w:szCs w:val="25"/>
    </w:rPr>
  </w:style>
  <w:style w:type="paragraph" w:styleId="a8">
    <w:name w:val="header"/>
    <w:basedOn w:val="a"/>
    <w:link w:val="a9"/>
    <w:uiPriority w:val="99"/>
    <w:rsid w:val="00880D8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880D8E"/>
    <w:rPr>
      <w:rFonts w:ascii="Times New Roman" w:hAnsi="Times New Roman" w:cs="Times New Roman"/>
      <w:sz w:val="28"/>
      <w:szCs w:val="28"/>
    </w:rPr>
  </w:style>
  <w:style w:type="paragraph" w:styleId="aa">
    <w:name w:val="footer"/>
    <w:basedOn w:val="a"/>
    <w:link w:val="ab"/>
    <w:uiPriority w:val="99"/>
    <w:rsid w:val="00880D8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880D8E"/>
    <w:rPr>
      <w:rFonts w:ascii="Times New Roman" w:hAnsi="Times New Roman" w:cs="Times New Roman"/>
      <w:sz w:val="28"/>
      <w:szCs w:val="28"/>
    </w:rPr>
  </w:style>
  <w:style w:type="paragraph" w:styleId="ac">
    <w:name w:val="Balloon Text"/>
    <w:basedOn w:val="a"/>
    <w:link w:val="ad"/>
    <w:uiPriority w:val="99"/>
    <w:semiHidden/>
    <w:rsid w:val="003D343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0D797B"/>
    <w:rPr>
      <w:rFonts w:ascii="Times New Roman" w:hAnsi="Times New Roman" w:cs="Times New Roman"/>
      <w:sz w:val="2"/>
      <w:szCs w:val="2"/>
      <w:lang w:eastAsia="en-US"/>
    </w:rPr>
  </w:style>
  <w:style w:type="table" w:styleId="ae">
    <w:name w:val="Table Grid"/>
    <w:basedOn w:val="a1"/>
    <w:uiPriority w:val="39"/>
    <w:locked/>
    <w:rsid w:val="009A2944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link w:val="af0"/>
    <w:uiPriority w:val="1"/>
    <w:qFormat/>
    <w:rsid w:val="00311933"/>
    <w:rPr>
      <w:lang w:eastAsia="en-US"/>
    </w:rPr>
  </w:style>
  <w:style w:type="paragraph" w:styleId="af1">
    <w:name w:val="List Paragraph"/>
    <w:basedOn w:val="a"/>
    <w:uiPriority w:val="34"/>
    <w:qFormat/>
    <w:rsid w:val="00311933"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0">
    <w:name w:val="Без интервала Знак"/>
    <w:link w:val="af"/>
    <w:uiPriority w:val="1"/>
    <w:locked/>
    <w:rsid w:val="00311933"/>
    <w:rPr>
      <w:rFonts w:ascii="Calibri" w:hAnsi="Calibri"/>
      <w:lang w:eastAsia="en-US" w:bidi="ar-SA"/>
    </w:rPr>
  </w:style>
  <w:style w:type="paragraph" w:customStyle="1" w:styleId="ConsPlusNonformat">
    <w:name w:val="ConsPlusNonformat"/>
    <w:uiPriority w:val="99"/>
    <w:rsid w:val="002254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2254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2">
    <w:name w:val="Стиль"/>
    <w:basedOn w:val="a"/>
    <w:uiPriority w:val="99"/>
    <w:rsid w:val="000A4809"/>
    <w:pPr>
      <w:spacing w:after="160" w:line="240" w:lineRule="exact"/>
    </w:pPr>
    <w:rPr>
      <w:rFonts w:ascii="Verdana" w:hAnsi="Verdana" w:cs="Verdana"/>
      <w:lang w:val="en-US"/>
    </w:rPr>
  </w:style>
  <w:style w:type="table" w:customStyle="1" w:styleId="13">
    <w:name w:val="Сетка таблицы1"/>
    <w:basedOn w:val="a1"/>
    <w:uiPriority w:val="39"/>
    <w:rsid w:val="00644AAD"/>
    <w:pPr>
      <w:ind w:firstLine="851"/>
    </w:pPr>
    <w:rPr>
      <w:rFonts w:cs="Times New Roman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644AAD"/>
    <w:pPr>
      <w:widowControl w:val="0"/>
      <w:suppressAutoHyphens/>
      <w:autoSpaceDE w:val="0"/>
      <w:ind w:firstLine="720"/>
    </w:pPr>
    <w:rPr>
      <w:rFonts w:ascii="Arial" w:hAnsi="Arial"/>
      <w:lang w:eastAsia="ar-SA"/>
    </w:rPr>
  </w:style>
  <w:style w:type="paragraph" w:customStyle="1" w:styleId="af3">
    <w:name w:val="Знак"/>
    <w:basedOn w:val="a"/>
    <w:rsid w:val="008F1E8B"/>
    <w:rPr>
      <w:rFonts w:ascii="Verdana" w:hAnsi="Verdana" w:cs="Verdana"/>
      <w:sz w:val="20"/>
      <w:szCs w:val="20"/>
      <w:lang w:val="en-US"/>
    </w:rPr>
  </w:style>
  <w:style w:type="character" w:styleId="af4">
    <w:name w:val="Emphasis"/>
    <w:basedOn w:val="a0"/>
    <w:uiPriority w:val="20"/>
    <w:qFormat/>
    <w:locked/>
    <w:rsid w:val="006B133F"/>
    <w:rPr>
      <w:rFonts w:cs="Times New Roman"/>
      <w:i/>
      <w:iCs/>
    </w:rPr>
  </w:style>
  <w:style w:type="character" w:customStyle="1" w:styleId="grame">
    <w:name w:val="grame"/>
    <w:basedOn w:val="a0"/>
    <w:uiPriority w:val="99"/>
    <w:rsid w:val="00342D49"/>
    <w:rPr>
      <w:rFonts w:cs="Times New Roman"/>
    </w:rPr>
  </w:style>
  <w:style w:type="paragraph" w:styleId="af5">
    <w:name w:val="Body Text Indent"/>
    <w:basedOn w:val="a"/>
    <w:link w:val="af6"/>
    <w:uiPriority w:val="99"/>
    <w:semiHidden/>
    <w:unhideWhenUsed/>
    <w:rsid w:val="00342D49"/>
    <w:pPr>
      <w:spacing w:after="120" w:line="276" w:lineRule="auto"/>
      <w:ind w:left="283"/>
    </w:pPr>
    <w:rPr>
      <w:rFonts w:cs="Calibri"/>
      <w:sz w:val="22"/>
      <w:szCs w:val="22"/>
    </w:rPr>
  </w:style>
  <w:style w:type="character" w:customStyle="1" w:styleId="af6">
    <w:name w:val="Основной текст с отступом Знак"/>
    <w:basedOn w:val="a0"/>
    <w:link w:val="af5"/>
    <w:uiPriority w:val="99"/>
    <w:semiHidden/>
    <w:locked/>
    <w:rsid w:val="00342D49"/>
    <w:rPr>
      <w:rFonts w:cs="Times New Roman"/>
      <w:sz w:val="22"/>
      <w:szCs w:val="22"/>
    </w:rPr>
  </w:style>
  <w:style w:type="character" w:customStyle="1" w:styleId="ConsPlusNormal0">
    <w:name w:val="ConsPlusNormal Знак"/>
    <w:link w:val="ConsPlusNormal"/>
    <w:locked/>
    <w:rsid w:val="00920B23"/>
    <w:rPr>
      <w:rFonts w:ascii="Arial" w:hAnsi="Arial"/>
      <w:lang w:eastAsia="ar-SA" w:bidi="ar-SA"/>
    </w:rPr>
  </w:style>
  <w:style w:type="paragraph" w:customStyle="1" w:styleId="ConsPlusTitle">
    <w:name w:val="ConsPlusTitle"/>
    <w:rsid w:val="00920B23"/>
    <w:pPr>
      <w:widowControl w:val="0"/>
      <w:autoSpaceDE w:val="0"/>
      <w:autoSpaceDN w:val="0"/>
      <w:adjustRightInd w:val="0"/>
    </w:pPr>
    <w:rPr>
      <w:b/>
      <w:bCs/>
      <w:sz w:val="22"/>
      <w:szCs w:val="22"/>
    </w:rPr>
  </w:style>
  <w:style w:type="paragraph" w:customStyle="1" w:styleId="14">
    <w:name w:val="Основной текст1"/>
    <w:basedOn w:val="a"/>
    <w:rsid w:val="00920B23"/>
    <w:pPr>
      <w:widowControl w:val="0"/>
      <w:shd w:val="clear" w:color="auto" w:fill="FFFFFF"/>
      <w:ind w:firstLine="400"/>
    </w:pPr>
    <w:rPr>
      <w:sz w:val="22"/>
      <w:szCs w:val="22"/>
    </w:rPr>
  </w:style>
  <w:style w:type="character" w:styleId="af7">
    <w:name w:val="Strong"/>
    <w:basedOn w:val="a0"/>
    <w:uiPriority w:val="22"/>
    <w:qFormat/>
    <w:locked/>
    <w:rsid w:val="00980DDA"/>
    <w:rPr>
      <w:rFonts w:cs="Times New Roman"/>
      <w:b/>
    </w:rPr>
  </w:style>
  <w:style w:type="paragraph" w:styleId="21">
    <w:name w:val="Body Text Indent 2"/>
    <w:basedOn w:val="a"/>
    <w:link w:val="22"/>
    <w:uiPriority w:val="99"/>
    <w:rsid w:val="00E17A41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E17A41"/>
    <w:rPr>
      <w:rFonts w:ascii="Times New Roman" w:hAnsi="Times New Roman" w:cs="Times New Roman"/>
    </w:rPr>
  </w:style>
  <w:style w:type="paragraph" w:styleId="af8">
    <w:name w:val="Subtitle"/>
    <w:basedOn w:val="a"/>
    <w:link w:val="af9"/>
    <w:uiPriority w:val="99"/>
    <w:qFormat/>
    <w:locked/>
    <w:rsid w:val="00E17A41"/>
    <w:pPr>
      <w:widowControl w:val="0"/>
      <w:spacing w:after="60"/>
      <w:jc w:val="center"/>
    </w:pPr>
    <w:rPr>
      <w:rFonts w:ascii="Arial" w:hAnsi="Arial"/>
      <w:i/>
      <w:szCs w:val="20"/>
    </w:rPr>
  </w:style>
  <w:style w:type="character" w:customStyle="1" w:styleId="af9">
    <w:name w:val="Подзаголовок Знак"/>
    <w:basedOn w:val="a0"/>
    <w:link w:val="af8"/>
    <w:uiPriority w:val="99"/>
    <w:locked/>
    <w:rsid w:val="00E17A41"/>
    <w:rPr>
      <w:rFonts w:ascii="Arial" w:hAnsi="Arial" w:cs="Times New Roman"/>
      <w:i/>
      <w:sz w:val="24"/>
    </w:rPr>
  </w:style>
  <w:style w:type="paragraph" w:customStyle="1" w:styleId="afa">
    <w:name w:val="Знак Знак Знак Знак Знак Знак Знак Знак Знак Знак"/>
    <w:basedOn w:val="a"/>
    <w:rsid w:val="00774371"/>
    <w:pPr>
      <w:spacing w:before="100" w:beforeAutospacing="1" w:after="100" w:afterAutospacing="1"/>
    </w:pPr>
    <w:rPr>
      <w:rFonts w:ascii="Tahoma" w:hAnsi="Tahoma"/>
      <w:sz w:val="20"/>
      <w:szCs w:val="20"/>
      <w:lang w:val="en-US"/>
    </w:rPr>
  </w:style>
  <w:style w:type="paragraph" w:customStyle="1" w:styleId="FR5">
    <w:name w:val="FR5"/>
    <w:rsid w:val="00C25F20"/>
    <w:pPr>
      <w:widowControl w:val="0"/>
      <w:ind w:left="40" w:firstLine="160"/>
      <w:jc w:val="both"/>
    </w:pPr>
    <w:rPr>
      <w:rFonts w:ascii="Times New Roman" w:hAnsi="Times New Roman" w:cs="Times New Roman"/>
      <w:sz w:val="16"/>
      <w:szCs w:val="16"/>
    </w:rPr>
  </w:style>
  <w:style w:type="paragraph" w:customStyle="1" w:styleId="western">
    <w:name w:val="western"/>
    <w:basedOn w:val="a"/>
    <w:uiPriority w:val="99"/>
    <w:rsid w:val="004C059E"/>
    <w:pPr>
      <w:spacing w:before="100" w:beforeAutospacing="1" w:after="115" w:line="276" w:lineRule="auto"/>
    </w:pPr>
    <w:rPr>
      <w:color w:val="000000"/>
      <w:sz w:val="22"/>
      <w:szCs w:val="22"/>
    </w:rPr>
  </w:style>
  <w:style w:type="table" w:customStyle="1" w:styleId="111">
    <w:name w:val="Сетка таблицы111"/>
    <w:basedOn w:val="a1"/>
    <w:uiPriority w:val="59"/>
    <w:rsid w:val="004C059E"/>
    <w:rPr>
      <w:rFonts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Hyperlink"/>
    <w:basedOn w:val="a0"/>
    <w:uiPriority w:val="99"/>
    <w:unhideWhenUsed/>
    <w:rsid w:val="00F86123"/>
    <w:rPr>
      <w:color w:val="0000FF"/>
      <w:u w:val="single"/>
    </w:rPr>
  </w:style>
  <w:style w:type="paragraph" w:customStyle="1" w:styleId="paragraph-styledstyledparagraph-sc-a650b026-0">
    <w:name w:val="paragraph-styled__styledparagraph-sc-a650b026-0"/>
    <w:basedOn w:val="a"/>
    <w:rsid w:val="00A55A2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0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8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6962783BB64CF2701FE22F71D80A64C953F0FEE801B1A3F0816BA72F245CACBCBED7DD196C4F82D4BB91E9u1J" TargetMode="External"/><Relationship Id="rId13" Type="http://schemas.openxmlformats.org/officeDocument/2006/relationships/hyperlink" Target="https://holm.admin-smolensk.ru/municipalnye-programmy/municipalnye-programmy-2025-2027-goda/5898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holm.admin-smolensk.ru/municipalnye-programmy/municipalnye-programmy-2025-2027-goda/6202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holm.admin-smolensk.ru/municipalnye-programmy/municipalnye-programmy-2025-2027-goda/5890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holm.admin-smolensk.ru/municipalnye-programmy/municipalnye-programmy-2025-2027-goda/6835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holm.admin-smolensk.ru/municipalnye-programmy/municipalnye-programmy-2025-2027-goda/5891/" TargetMode="External"/><Relationship Id="rId10" Type="http://schemas.openxmlformats.org/officeDocument/2006/relationships/hyperlink" Target="consultantplus://offline/ref=7D6962783BB64CF2701FE22F71D80A64CA52F6FDE55EE6A1A1D465A2277406BCAAF7DBDB076C4C9DD3B0C7C14DA1E80538960AC9EF56E573E4uB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D6962783BB64CF2701FE22F71D80A64C85EFFF3E153E6A1A1D465A2277406BCB8F783D7066B529CD5A591900BEFu5J" TargetMode="External"/><Relationship Id="rId14" Type="http://schemas.openxmlformats.org/officeDocument/2006/relationships/hyperlink" Target="https://holm.admin-smolensk.ru/municipalnye-programmy/municipalnye-programmy-2025-2027-goda/5893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2.168.219.220\tsp\&#1045;&#1088;&#1096;&#1086;&#1074;&#1072;%20&#1044;.&#1055;\9.%20&#1042;&#1093;&#1086;&#1076;&#1103;&#1097;&#1080;&#1077;%20&#1057;&#1045;&#1053;&#1058;&#1071;&#1041;&#1056;&#1068;\&#1047;&#1076;&#1088;&#1072;&#1074;&#1086;&#1093;&#1088;&#1072;&#1085;&#1077;&#1085;&#1080;&#1077;\21.09.2026%20&#1042;&#1053;&#1045;&#1057;&#1045;&#1053;&#1048;&#1045;%20&#1048;&#1047;&#1052;&#1045;&#1053;&#1045;&#1053;&#1048;&#1049;%20&#1042;%20&#1084;&#1087;%20&#1091;&#1082;&#1088;&#1077;&#1087;.&#1079;&#1076;&#1086;&#1088;.27.01.2026%20&#8470;74%20-%20&#1042;&#1040;&#1056;&#1048;&#1040;&#1053;&#1058;%20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E22BCE-A508-4EBD-A0BF-00AC0D781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21.09.2026 ВНЕСЕНИЕ ИЗМЕНЕНИЙ В мп укреп.здор.27.01.2026 №74 - ВАРИАНТ 1.dot</Template>
  <TotalTime>351</TotalTime>
  <Pages>11</Pages>
  <Words>2239</Words>
  <Characters>18276</Characters>
  <Application>Microsoft Office Word</Application>
  <DocSecurity>0</DocSecurity>
  <Lines>152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МО "Холм-Жирковский район"</Company>
  <LinksUpToDate>false</LinksUpToDate>
  <CharactersWithSpaces>20475</CharactersWithSpaces>
  <SharedDoc>false</SharedDoc>
  <HLinks>
    <vt:vector size="36" baseType="variant">
      <vt:variant>
        <vt:i4>5636163</vt:i4>
      </vt:variant>
      <vt:variant>
        <vt:i4>15</vt:i4>
      </vt:variant>
      <vt:variant>
        <vt:i4>0</vt:i4>
      </vt:variant>
      <vt:variant>
        <vt:i4>5</vt:i4>
      </vt:variant>
      <vt:variant>
        <vt:lpwstr>https://holm.admin-smolensk.ru/municipalnye-programmy/municipalnye-programmy-2025-2027-goda/5890/</vt:lpwstr>
      </vt:variant>
      <vt:variant>
        <vt:lpwstr/>
      </vt:variant>
      <vt:variant>
        <vt:i4>5701699</vt:i4>
      </vt:variant>
      <vt:variant>
        <vt:i4>12</vt:i4>
      </vt:variant>
      <vt:variant>
        <vt:i4>0</vt:i4>
      </vt:variant>
      <vt:variant>
        <vt:i4>5</vt:i4>
      </vt:variant>
      <vt:variant>
        <vt:lpwstr>https://holm.admin-smolensk.ru/municipalnye-programmy/municipalnye-programmy-2025-2027-goda/5891/</vt:lpwstr>
      </vt:variant>
      <vt:variant>
        <vt:lpwstr/>
      </vt:variant>
      <vt:variant>
        <vt:i4>5570627</vt:i4>
      </vt:variant>
      <vt:variant>
        <vt:i4>9</vt:i4>
      </vt:variant>
      <vt:variant>
        <vt:i4>0</vt:i4>
      </vt:variant>
      <vt:variant>
        <vt:i4>5</vt:i4>
      </vt:variant>
      <vt:variant>
        <vt:lpwstr>https://holm.admin-smolensk.ru/municipalnye-programmy/municipalnye-programmy-2025-2027-goda/5893/</vt:lpwstr>
      </vt:variant>
      <vt:variant>
        <vt:lpwstr/>
      </vt:variant>
      <vt:variant>
        <vt:i4>6160451</vt:i4>
      </vt:variant>
      <vt:variant>
        <vt:i4>6</vt:i4>
      </vt:variant>
      <vt:variant>
        <vt:i4>0</vt:i4>
      </vt:variant>
      <vt:variant>
        <vt:i4>5</vt:i4>
      </vt:variant>
      <vt:variant>
        <vt:lpwstr>https://holm.admin-smolensk.ru/municipalnye-programmy/municipalnye-programmy-2025-2027-goda/5898/</vt:lpwstr>
      </vt:variant>
      <vt:variant>
        <vt:lpwstr/>
      </vt:variant>
      <vt:variant>
        <vt:i4>6160457</vt:i4>
      </vt:variant>
      <vt:variant>
        <vt:i4>3</vt:i4>
      </vt:variant>
      <vt:variant>
        <vt:i4>0</vt:i4>
      </vt:variant>
      <vt:variant>
        <vt:i4>5</vt:i4>
      </vt:variant>
      <vt:variant>
        <vt:lpwstr>https://holm.admin-smolensk.ru/municipalnye-programmy/municipalnye-programmy-2025-2027-goda/6202/</vt:lpwstr>
      </vt:variant>
      <vt:variant>
        <vt:lpwstr/>
      </vt:variant>
      <vt:variant>
        <vt:i4>5439562</vt:i4>
      </vt:variant>
      <vt:variant>
        <vt:i4>0</vt:i4>
      </vt:variant>
      <vt:variant>
        <vt:i4>0</vt:i4>
      </vt:variant>
      <vt:variant>
        <vt:i4>5</vt:i4>
      </vt:variant>
      <vt:variant>
        <vt:lpwstr>https://holm.admin-smolensk.ru/municipalnye-programmy/municipalnye-programmy-2025-2027-goda/6835/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user1</dc:creator>
  <cp:lastModifiedBy>sekrt</cp:lastModifiedBy>
  <cp:revision>21</cp:revision>
  <cp:lastPrinted>2026-09-29T12:06:00Z</cp:lastPrinted>
  <dcterms:created xsi:type="dcterms:W3CDTF">2026-09-22T14:39:00Z</dcterms:created>
  <dcterms:modified xsi:type="dcterms:W3CDTF">2026-10-15T08:29:00Z</dcterms:modified>
</cp:coreProperties>
</file>